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DC4A" w14:textId="27F64B94" w:rsidR="4985385F" w:rsidRDefault="4985385F" w:rsidP="4985385F">
      <w:pPr>
        <w:pStyle w:val="Subtitle"/>
        <w:rPr>
          <w:bCs/>
        </w:rPr>
      </w:pPr>
    </w:p>
    <w:p w14:paraId="02E064A3" w14:textId="42625BE4" w:rsidR="00E1369C" w:rsidRPr="00A37518" w:rsidRDefault="00E1369C" w:rsidP="698DACCC">
      <w:pPr>
        <w:pStyle w:val="Subtitle"/>
        <w:rPr>
          <w:bCs/>
        </w:rPr>
      </w:pPr>
      <w:r w:rsidRPr="698DACCC">
        <w:rPr>
          <w:bCs/>
        </w:rPr>
        <w:t>Form</w:t>
      </w:r>
    </w:p>
    <w:p w14:paraId="312A0D46" w14:textId="799922FE" w:rsidR="00E1369C" w:rsidRDefault="00E1369C" w:rsidP="00E1369C">
      <w:pPr>
        <w:pStyle w:val="Title"/>
      </w:pPr>
      <w:r>
        <w:t>Subcontract Operator Competency Attestation &amp; Declaration</w:t>
      </w:r>
    </w:p>
    <w:p w14:paraId="2B0B289A" w14:textId="77777777" w:rsidR="00E1369C" w:rsidRDefault="00B45E4B" w:rsidP="00E1369C">
      <w:pPr>
        <w:pStyle w:val="1HeadingFletcher-Numbered"/>
      </w:pPr>
      <w:r w:rsidRPr="00012544">
        <w:t xml:space="preserve">Project/Site: </w:t>
      </w:r>
      <w:r w:rsidR="00AB5B69" w:rsidRPr="00012544">
        <w:t xml:space="preserve"> </w:t>
      </w:r>
      <w:r w:rsidRPr="00012544">
        <w:t>Purpose</w:t>
      </w:r>
    </w:p>
    <w:p w14:paraId="1CD89803" w14:textId="4D2ED901" w:rsidR="00D34982" w:rsidRPr="00AB5B69" w:rsidRDefault="00B45E4B" w:rsidP="00E1369C">
      <w:pPr>
        <w:pStyle w:val="2HeadingFletcher-Numbered"/>
      </w:pPr>
      <w:r w:rsidRPr="00E1369C">
        <w:rPr>
          <w:rStyle w:val="2HeadingFletcher-NumberedChar"/>
        </w:rPr>
        <w:t xml:space="preserve">This information is aligned with the requirements of the Fletcher Subcontractor Agreement and is designed to provide a guideline for capturing competence of the </w:t>
      </w:r>
      <w:r w:rsidR="00E1369C">
        <w:rPr>
          <w:rStyle w:val="2HeadingFletcher-NumberedChar"/>
        </w:rPr>
        <w:t>subcontractor's</w:t>
      </w:r>
      <w:r w:rsidRPr="00E1369C">
        <w:rPr>
          <w:rStyle w:val="2HeadingFletcher-NumberedChar"/>
        </w:rPr>
        <w:t xml:space="preserve"> equipment operators engaged to work on a Fletcher site</w:t>
      </w:r>
      <w:r w:rsidRPr="00AB5B69">
        <w:t>.</w:t>
      </w:r>
    </w:p>
    <w:p w14:paraId="3C4C5E44" w14:textId="64217A82" w:rsidR="00D34982" w:rsidRPr="00E1369C" w:rsidRDefault="00B45E4B" w:rsidP="00E1369C">
      <w:pPr>
        <w:pStyle w:val="1HeadingFletcher-Numbered"/>
      </w:pPr>
      <w:r w:rsidRPr="00E1369C">
        <w:t>Process</w:t>
      </w:r>
    </w:p>
    <w:p w14:paraId="58C932DD" w14:textId="77777777" w:rsidR="00D34982" w:rsidRPr="00AB5B69" w:rsidRDefault="00B45E4B" w:rsidP="00E1369C">
      <w:pPr>
        <w:pStyle w:val="2HeadingFletcher-Numbered"/>
      </w:pPr>
      <w:r w:rsidRPr="00AB5B69">
        <w:t>All</w:t>
      </w:r>
      <w:r w:rsidRPr="00AB5B69">
        <w:rPr>
          <w:spacing w:val="-7"/>
        </w:rPr>
        <w:t xml:space="preserve"> </w:t>
      </w:r>
      <w:r w:rsidRPr="00AB5B69">
        <w:t>operators</w:t>
      </w:r>
      <w:r w:rsidRPr="00AB5B69">
        <w:rPr>
          <w:spacing w:val="-2"/>
        </w:rPr>
        <w:t xml:space="preserve"> </w:t>
      </w:r>
      <w:r w:rsidRPr="00AB5B69">
        <w:t>will</w:t>
      </w:r>
      <w:r w:rsidRPr="00AB5B69">
        <w:rPr>
          <w:spacing w:val="-6"/>
        </w:rPr>
        <w:t xml:space="preserve"> </w:t>
      </w:r>
      <w:r w:rsidRPr="00AB5B69">
        <w:t>be</w:t>
      </w:r>
      <w:r w:rsidRPr="00AB5B69">
        <w:rPr>
          <w:spacing w:val="-6"/>
        </w:rPr>
        <w:t xml:space="preserve"> </w:t>
      </w:r>
      <w:r w:rsidRPr="00AB5B69">
        <w:t>identified</w:t>
      </w:r>
      <w:r w:rsidRPr="00AB5B69">
        <w:rPr>
          <w:spacing w:val="-5"/>
        </w:rPr>
        <w:t xml:space="preserve"> </w:t>
      </w:r>
      <w:r w:rsidRPr="00AB5B69">
        <w:t>at</w:t>
      </w:r>
      <w:r w:rsidRPr="00AB5B69">
        <w:rPr>
          <w:spacing w:val="-4"/>
        </w:rPr>
        <w:t xml:space="preserve"> </w:t>
      </w:r>
      <w:r w:rsidRPr="00AB5B69">
        <w:rPr>
          <w:spacing w:val="-1"/>
        </w:rPr>
        <w:t>site</w:t>
      </w:r>
      <w:r w:rsidRPr="00AB5B69">
        <w:rPr>
          <w:spacing w:val="-3"/>
        </w:rPr>
        <w:t xml:space="preserve"> </w:t>
      </w:r>
      <w:r w:rsidRPr="00AB5B69">
        <w:t>induction</w:t>
      </w:r>
      <w:r w:rsidRPr="00AB5B69">
        <w:rPr>
          <w:spacing w:val="-3"/>
        </w:rPr>
        <w:t xml:space="preserve"> </w:t>
      </w:r>
      <w:r w:rsidRPr="00AB5B69">
        <w:t>and</w:t>
      </w:r>
      <w:r w:rsidRPr="00AB5B69">
        <w:rPr>
          <w:spacing w:val="-6"/>
        </w:rPr>
        <w:t xml:space="preserve"> </w:t>
      </w:r>
      <w:r w:rsidRPr="00AB5B69">
        <w:t>the</w:t>
      </w:r>
      <w:r w:rsidRPr="00AB5B69">
        <w:rPr>
          <w:spacing w:val="-3"/>
        </w:rPr>
        <w:t xml:space="preserve"> </w:t>
      </w:r>
      <w:r w:rsidRPr="00AB5B69">
        <w:t>information</w:t>
      </w:r>
      <w:r w:rsidRPr="00AB5B69">
        <w:rPr>
          <w:spacing w:val="-6"/>
        </w:rPr>
        <w:t xml:space="preserve"> </w:t>
      </w:r>
      <w:r w:rsidRPr="00AB5B69">
        <w:t>on</w:t>
      </w:r>
      <w:r w:rsidRPr="00AB5B69">
        <w:rPr>
          <w:spacing w:val="-5"/>
        </w:rPr>
        <w:t xml:space="preserve"> </w:t>
      </w:r>
      <w:r w:rsidRPr="00AB5B69">
        <w:rPr>
          <w:spacing w:val="-1"/>
        </w:rPr>
        <w:t>this</w:t>
      </w:r>
      <w:r w:rsidRPr="00AB5B69">
        <w:rPr>
          <w:spacing w:val="-5"/>
        </w:rPr>
        <w:t xml:space="preserve"> </w:t>
      </w:r>
      <w:r w:rsidRPr="00AB5B69">
        <w:t>form</w:t>
      </w:r>
      <w:r w:rsidRPr="00AB5B69">
        <w:rPr>
          <w:spacing w:val="-1"/>
        </w:rPr>
        <w:t xml:space="preserve"> </w:t>
      </w:r>
      <w:r w:rsidRPr="00AB5B69">
        <w:t>must</w:t>
      </w:r>
      <w:r w:rsidRPr="00AB5B69">
        <w:rPr>
          <w:spacing w:val="-6"/>
        </w:rPr>
        <w:t xml:space="preserve"> </w:t>
      </w:r>
      <w:r w:rsidRPr="00AB5B69">
        <w:rPr>
          <w:spacing w:val="-1"/>
        </w:rPr>
        <w:t>be</w:t>
      </w:r>
      <w:r w:rsidRPr="00AB5B69">
        <w:rPr>
          <w:spacing w:val="-5"/>
        </w:rPr>
        <w:t xml:space="preserve"> </w:t>
      </w:r>
      <w:r w:rsidRPr="00AB5B69">
        <w:t>available</w:t>
      </w:r>
      <w:r w:rsidRPr="00AB5B69">
        <w:rPr>
          <w:spacing w:val="-6"/>
        </w:rPr>
        <w:t xml:space="preserve"> </w:t>
      </w:r>
      <w:r w:rsidRPr="00AB5B69">
        <w:t>prior</w:t>
      </w:r>
      <w:r w:rsidRPr="00AB5B69">
        <w:rPr>
          <w:spacing w:val="-5"/>
        </w:rPr>
        <w:t xml:space="preserve"> </w:t>
      </w:r>
      <w:r w:rsidRPr="00AB5B69">
        <w:t>to</w:t>
      </w:r>
      <w:r w:rsidRPr="00AB5B69">
        <w:rPr>
          <w:spacing w:val="42"/>
          <w:w w:val="99"/>
        </w:rPr>
        <w:t xml:space="preserve"> </w:t>
      </w:r>
      <w:r w:rsidRPr="00AB5B69">
        <w:t>the</w:t>
      </w:r>
      <w:r w:rsidRPr="00AB5B69">
        <w:rPr>
          <w:spacing w:val="-10"/>
        </w:rPr>
        <w:t xml:space="preserve"> </w:t>
      </w:r>
      <w:r w:rsidRPr="00AB5B69">
        <w:t>operator</w:t>
      </w:r>
      <w:r w:rsidRPr="00AB5B69">
        <w:rPr>
          <w:spacing w:val="-9"/>
        </w:rPr>
        <w:t xml:space="preserve"> </w:t>
      </w:r>
      <w:r w:rsidRPr="00AB5B69">
        <w:t>commencing</w:t>
      </w:r>
      <w:r w:rsidRPr="00AB5B69">
        <w:rPr>
          <w:spacing w:val="-10"/>
        </w:rPr>
        <w:t xml:space="preserve"> </w:t>
      </w:r>
      <w:r w:rsidRPr="00AB5B69">
        <w:rPr>
          <w:spacing w:val="1"/>
        </w:rPr>
        <w:t>work.</w:t>
      </w:r>
    </w:p>
    <w:p w14:paraId="39B13229" w14:textId="77777777" w:rsidR="00D34982" w:rsidRPr="00AB5B69" w:rsidRDefault="00B45E4B" w:rsidP="00E1369C">
      <w:pPr>
        <w:pStyle w:val="2HeadingFletcher-Numbered"/>
      </w:pPr>
      <w:r w:rsidRPr="00AB5B69">
        <w:t>All</w:t>
      </w:r>
      <w:r w:rsidRPr="00AB5B69">
        <w:rPr>
          <w:spacing w:val="-8"/>
        </w:rPr>
        <w:t xml:space="preserve"> </w:t>
      </w:r>
      <w:r w:rsidRPr="00AB5B69">
        <w:t>operators</w:t>
      </w:r>
      <w:r w:rsidRPr="00AB5B69">
        <w:rPr>
          <w:spacing w:val="-3"/>
        </w:rPr>
        <w:t xml:space="preserve"> </w:t>
      </w:r>
      <w:r w:rsidRPr="00AB5B69">
        <w:t>will</w:t>
      </w:r>
      <w:r w:rsidRPr="00AB5B69">
        <w:rPr>
          <w:spacing w:val="-7"/>
        </w:rPr>
        <w:t xml:space="preserve"> </w:t>
      </w:r>
      <w:r w:rsidRPr="00AB5B69">
        <w:t>be</w:t>
      </w:r>
      <w:r w:rsidRPr="00AB5B69">
        <w:rPr>
          <w:spacing w:val="-7"/>
        </w:rPr>
        <w:t xml:space="preserve"> </w:t>
      </w:r>
      <w:r w:rsidRPr="00AB5B69">
        <w:t>given</w:t>
      </w:r>
      <w:r w:rsidRPr="00AB5B69">
        <w:rPr>
          <w:spacing w:val="-6"/>
        </w:rPr>
        <w:t xml:space="preserve"> </w:t>
      </w:r>
      <w:r w:rsidRPr="00AB5B69">
        <w:t>the</w:t>
      </w:r>
      <w:r w:rsidRPr="00AB5B69">
        <w:rPr>
          <w:spacing w:val="-6"/>
        </w:rPr>
        <w:t xml:space="preserve"> </w:t>
      </w:r>
      <w:r w:rsidRPr="00AB5B69">
        <w:t>opportunity</w:t>
      </w:r>
      <w:r w:rsidRPr="00AB5B69">
        <w:rPr>
          <w:spacing w:val="-8"/>
        </w:rPr>
        <w:t xml:space="preserve"> </w:t>
      </w:r>
      <w:r w:rsidRPr="00AB5B69">
        <w:t>to</w:t>
      </w:r>
      <w:r w:rsidRPr="00AB5B69">
        <w:rPr>
          <w:spacing w:val="-6"/>
        </w:rPr>
        <w:t xml:space="preserve"> </w:t>
      </w:r>
      <w:r w:rsidRPr="00AB5B69">
        <w:t>read</w:t>
      </w:r>
      <w:r w:rsidRPr="00AB5B69">
        <w:rPr>
          <w:spacing w:val="-7"/>
        </w:rPr>
        <w:t xml:space="preserve"> </w:t>
      </w:r>
      <w:r w:rsidRPr="00AB5B69">
        <w:t>and</w:t>
      </w:r>
      <w:r w:rsidRPr="00AB5B69">
        <w:rPr>
          <w:spacing w:val="-5"/>
        </w:rPr>
        <w:t xml:space="preserve"> </w:t>
      </w:r>
      <w:r w:rsidRPr="00AB5B69">
        <w:t>understand</w:t>
      </w:r>
      <w:r w:rsidRPr="00AB5B69">
        <w:rPr>
          <w:spacing w:val="-7"/>
        </w:rPr>
        <w:t xml:space="preserve"> </w:t>
      </w:r>
      <w:r w:rsidRPr="00AB5B69">
        <w:t>the</w:t>
      </w:r>
      <w:r w:rsidRPr="00AB5B69">
        <w:rPr>
          <w:spacing w:val="-2"/>
        </w:rPr>
        <w:t xml:space="preserve"> </w:t>
      </w:r>
      <w:r w:rsidRPr="00AB5B69">
        <w:t>Fletcher</w:t>
      </w:r>
      <w:r w:rsidRPr="00AB5B69">
        <w:rPr>
          <w:spacing w:val="-5"/>
        </w:rPr>
        <w:t xml:space="preserve"> </w:t>
      </w:r>
      <w:r w:rsidRPr="00AB5B69">
        <w:t>Operator</w:t>
      </w:r>
      <w:r w:rsidRPr="00AB5B69">
        <w:rPr>
          <w:spacing w:val="-7"/>
        </w:rPr>
        <w:t xml:space="preserve"> </w:t>
      </w:r>
      <w:r w:rsidRPr="00AB5B69">
        <w:t>Guidelines</w:t>
      </w:r>
      <w:r w:rsidRPr="00AB5B69">
        <w:rPr>
          <w:spacing w:val="-5"/>
        </w:rPr>
        <w:t xml:space="preserve"> </w:t>
      </w:r>
      <w:r w:rsidRPr="00AB5B69">
        <w:t>and</w:t>
      </w:r>
      <w:r w:rsidRPr="00AB5B69">
        <w:rPr>
          <w:spacing w:val="38"/>
          <w:w w:val="99"/>
        </w:rPr>
        <w:t xml:space="preserve"> </w:t>
      </w:r>
      <w:r w:rsidRPr="00AB5B69">
        <w:t>company</w:t>
      </w:r>
      <w:r w:rsidRPr="00AB5B69">
        <w:rPr>
          <w:spacing w:val="-11"/>
        </w:rPr>
        <w:t xml:space="preserve"> </w:t>
      </w:r>
      <w:r w:rsidRPr="00AB5B69">
        <w:rPr>
          <w:spacing w:val="1"/>
        </w:rPr>
        <w:t>safety</w:t>
      </w:r>
      <w:r w:rsidRPr="00AB5B69">
        <w:rPr>
          <w:spacing w:val="-10"/>
        </w:rPr>
        <w:t xml:space="preserve"> </w:t>
      </w:r>
      <w:r w:rsidRPr="00AB5B69">
        <w:t>procedures</w:t>
      </w:r>
      <w:r w:rsidRPr="00AB5B69">
        <w:rPr>
          <w:spacing w:val="-7"/>
        </w:rPr>
        <w:t xml:space="preserve"> </w:t>
      </w:r>
      <w:r w:rsidRPr="00AB5B69">
        <w:rPr>
          <w:spacing w:val="-1"/>
        </w:rPr>
        <w:t>with</w:t>
      </w:r>
      <w:r w:rsidRPr="00AB5B69">
        <w:rPr>
          <w:spacing w:val="-6"/>
        </w:rPr>
        <w:t xml:space="preserve"> </w:t>
      </w:r>
      <w:r w:rsidRPr="00AB5B69">
        <w:t>a</w:t>
      </w:r>
      <w:r w:rsidRPr="00AB5B69">
        <w:rPr>
          <w:spacing w:val="-8"/>
        </w:rPr>
        <w:t xml:space="preserve"> </w:t>
      </w:r>
      <w:r w:rsidRPr="00AB5B69">
        <w:t>nominated</w:t>
      </w:r>
      <w:r w:rsidRPr="00AB5B69">
        <w:rPr>
          <w:spacing w:val="-8"/>
        </w:rPr>
        <w:t xml:space="preserve"> </w:t>
      </w:r>
      <w:r w:rsidRPr="00AB5B69">
        <w:t>company</w:t>
      </w:r>
      <w:r w:rsidRPr="00AB5B69">
        <w:rPr>
          <w:spacing w:val="-8"/>
        </w:rPr>
        <w:t xml:space="preserve"> </w:t>
      </w:r>
      <w:r w:rsidRPr="00AB5B69">
        <w:t>representative</w:t>
      </w:r>
      <w:r w:rsidRPr="00AB5B69">
        <w:rPr>
          <w:spacing w:val="-8"/>
        </w:rPr>
        <w:t xml:space="preserve"> </w:t>
      </w:r>
      <w:r w:rsidRPr="00AB5B69">
        <w:t>prior</w:t>
      </w:r>
      <w:r w:rsidRPr="00AB5B69">
        <w:rPr>
          <w:spacing w:val="-8"/>
        </w:rPr>
        <w:t xml:space="preserve"> </w:t>
      </w:r>
      <w:r w:rsidRPr="00AB5B69">
        <w:t>to</w:t>
      </w:r>
      <w:r w:rsidRPr="00AB5B69">
        <w:rPr>
          <w:spacing w:val="-6"/>
        </w:rPr>
        <w:t xml:space="preserve"> </w:t>
      </w:r>
      <w:r w:rsidRPr="00AB5B69">
        <w:t>commencing</w:t>
      </w:r>
      <w:r w:rsidRPr="00AB5B69">
        <w:rPr>
          <w:spacing w:val="-7"/>
        </w:rPr>
        <w:t xml:space="preserve"> </w:t>
      </w:r>
      <w:r w:rsidRPr="00AB5B69">
        <w:rPr>
          <w:spacing w:val="-1"/>
        </w:rPr>
        <w:t>work</w:t>
      </w:r>
      <w:r w:rsidRPr="00AB5B69">
        <w:rPr>
          <w:spacing w:val="-4"/>
        </w:rPr>
        <w:t xml:space="preserve"> </w:t>
      </w:r>
      <w:r w:rsidRPr="00AB5B69">
        <w:t>on</w:t>
      </w:r>
      <w:r w:rsidRPr="00AB5B69">
        <w:rPr>
          <w:spacing w:val="36"/>
          <w:w w:val="99"/>
        </w:rPr>
        <w:t xml:space="preserve"> </w:t>
      </w:r>
      <w:r w:rsidRPr="00AB5B69">
        <w:t>site.</w:t>
      </w:r>
      <w:r w:rsidRPr="00AB5B69">
        <w:rPr>
          <w:spacing w:val="44"/>
        </w:rPr>
        <w:t xml:space="preserve"> </w:t>
      </w:r>
      <w:r w:rsidRPr="00AB5B69">
        <w:t>All</w:t>
      </w:r>
      <w:r w:rsidRPr="00AB5B69">
        <w:rPr>
          <w:spacing w:val="-7"/>
        </w:rPr>
        <w:t xml:space="preserve"> </w:t>
      </w:r>
      <w:r w:rsidRPr="00AB5B69">
        <w:t>operators</w:t>
      </w:r>
      <w:r w:rsidRPr="00AB5B69">
        <w:rPr>
          <w:spacing w:val="-3"/>
        </w:rPr>
        <w:t xml:space="preserve"> </w:t>
      </w:r>
      <w:r w:rsidRPr="00AB5B69">
        <w:t>will</w:t>
      </w:r>
      <w:r w:rsidRPr="00AB5B69">
        <w:rPr>
          <w:spacing w:val="-7"/>
        </w:rPr>
        <w:t xml:space="preserve"> </w:t>
      </w:r>
      <w:r w:rsidRPr="00AB5B69">
        <w:t>be</w:t>
      </w:r>
      <w:r w:rsidRPr="00AB5B69">
        <w:rPr>
          <w:spacing w:val="-7"/>
        </w:rPr>
        <w:t xml:space="preserve"> </w:t>
      </w:r>
      <w:r w:rsidRPr="00AB5B69">
        <w:t>required</w:t>
      </w:r>
      <w:r w:rsidRPr="00AB5B69">
        <w:rPr>
          <w:spacing w:val="-6"/>
        </w:rPr>
        <w:t xml:space="preserve"> </w:t>
      </w:r>
      <w:r w:rsidRPr="00AB5B69">
        <w:rPr>
          <w:spacing w:val="-1"/>
        </w:rPr>
        <w:t>to</w:t>
      </w:r>
      <w:r w:rsidRPr="00AB5B69">
        <w:rPr>
          <w:spacing w:val="-4"/>
        </w:rPr>
        <w:t xml:space="preserve"> </w:t>
      </w:r>
      <w:r w:rsidRPr="00AB5B69">
        <w:t>sign</w:t>
      </w:r>
      <w:r w:rsidRPr="00AB5B69">
        <w:rPr>
          <w:spacing w:val="-5"/>
        </w:rPr>
        <w:t xml:space="preserve"> </w:t>
      </w:r>
      <w:r w:rsidRPr="00AB5B69">
        <w:t>acknowledging</w:t>
      </w:r>
      <w:r w:rsidRPr="00AB5B69">
        <w:rPr>
          <w:spacing w:val="-6"/>
        </w:rPr>
        <w:t xml:space="preserve"> </w:t>
      </w:r>
      <w:r w:rsidRPr="00AB5B69">
        <w:t>receipt</w:t>
      </w:r>
      <w:r w:rsidRPr="00AB5B69">
        <w:rPr>
          <w:spacing w:val="-6"/>
        </w:rPr>
        <w:t xml:space="preserve"> </w:t>
      </w:r>
      <w:r w:rsidRPr="00AB5B69">
        <w:t>and</w:t>
      </w:r>
      <w:r w:rsidRPr="00AB5B69">
        <w:rPr>
          <w:spacing w:val="-6"/>
        </w:rPr>
        <w:t xml:space="preserve"> </w:t>
      </w:r>
      <w:r w:rsidRPr="00AB5B69">
        <w:t>understanding</w:t>
      </w:r>
      <w:r w:rsidRPr="00AB5B69">
        <w:rPr>
          <w:spacing w:val="-6"/>
        </w:rPr>
        <w:t xml:space="preserve"> </w:t>
      </w:r>
      <w:r w:rsidRPr="00AB5B69">
        <w:t>of</w:t>
      </w:r>
      <w:r w:rsidRPr="00AB5B69">
        <w:rPr>
          <w:spacing w:val="-4"/>
        </w:rPr>
        <w:t xml:space="preserve"> </w:t>
      </w:r>
      <w:r w:rsidRPr="00AB5B69">
        <w:rPr>
          <w:spacing w:val="-1"/>
        </w:rPr>
        <w:t>the</w:t>
      </w:r>
      <w:r w:rsidRPr="00AB5B69">
        <w:rPr>
          <w:spacing w:val="-5"/>
        </w:rPr>
        <w:t xml:space="preserve"> </w:t>
      </w:r>
      <w:r w:rsidRPr="00AB5B69">
        <w:t>company</w:t>
      </w:r>
      <w:r w:rsidRPr="00AB5B69">
        <w:rPr>
          <w:spacing w:val="32"/>
          <w:w w:val="99"/>
        </w:rPr>
        <w:t xml:space="preserve"> </w:t>
      </w:r>
      <w:r w:rsidRPr="00AB5B69">
        <w:t>requirements.</w:t>
      </w:r>
    </w:p>
    <w:p w14:paraId="5DDE1B9F" w14:textId="6BE88284" w:rsidR="00D34982" w:rsidRPr="00E1369C" w:rsidRDefault="00B45E4B" w:rsidP="00E1369C">
      <w:pPr>
        <w:pStyle w:val="1HeadingFletcher-Numbered"/>
      </w:pPr>
      <w:r w:rsidRPr="00E1369C">
        <w:t>Competency Information</w:t>
      </w:r>
    </w:p>
    <w:tbl>
      <w:tblPr>
        <w:tblStyle w:val="TableGridLight"/>
        <w:tblW w:w="8788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1559"/>
        <w:gridCol w:w="992"/>
        <w:gridCol w:w="1581"/>
        <w:gridCol w:w="1366"/>
        <w:gridCol w:w="1874"/>
        <w:gridCol w:w="1416"/>
      </w:tblGrid>
      <w:tr w:rsidR="00AB7C0E" w14:paraId="066DF46A" w14:textId="77777777" w:rsidTr="00196371">
        <w:tc>
          <w:tcPr>
            <w:tcW w:w="1559" w:type="dxa"/>
            <w:shd w:val="clear" w:color="auto" w:fill="D9D9D9" w:themeFill="background1" w:themeFillShade="D9"/>
          </w:tcPr>
          <w:p w14:paraId="0CA9D756" w14:textId="5FF27E96" w:rsidR="00AB7C0E" w:rsidRPr="00AB7C0E" w:rsidRDefault="00AB7C0E" w:rsidP="00C5506B">
            <w:pPr>
              <w:pStyle w:val="TableTextFletcher-10"/>
              <w:rPr>
                <w:b/>
                <w:bCs/>
              </w:rPr>
            </w:pPr>
            <w:r w:rsidRPr="00AB7C0E">
              <w:rPr>
                <w:b/>
                <w:bCs/>
              </w:rPr>
              <w:t>Operators</w:t>
            </w:r>
          </w:p>
        </w:tc>
        <w:tc>
          <w:tcPr>
            <w:tcW w:w="7229" w:type="dxa"/>
            <w:gridSpan w:val="5"/>
          </w:tcPr>
          <w:p w14:paraId="767876AE" w14:textId="658704AE" w:rsidR="00AB7C0E" w:rsidRPr="00AB7C0E" w:rsidRDefault="00AB7C0E" w:rsidP="00C5506B">
            <w:pPr>
              <w:pStyle w:val="TableTextFletcher-10"/>
              <w:rPr>
                <w:b/>
                <w:bCs/>
              </w:rPr>
            </w:pPr>
          </w:p>
        </w:tc>
      </w:tr>
      <w:tr w:rsidR="00AB7C0E" w14:paraId="76B26E92" w14:textId="77777777" w:rsidTr="00196371">
        <w:tc>
          <w:tcPr>
            <w:tcW w:w="1559" w:type="dxa"/>
            <w:shd w:val="clear" w:color="auto" w:fill="D9D9D9" w:themeFill="background1" w:themeFillShade="D9"/>
          </w:tcPr>
          <w:p w14:paraId="43463C15" w14:textId="4A18474F" w:rsidR="00AB7C0E" w:rsidRPr="00A747FD" w:rsidRDefault="00A747FD" w:rsidP="00C5506B">
            <w:pPr>
              <w:pStyle w:val="TableTextFletcher-10"/>
              <w:rPr>
                <w:b/>
                <w:bCs/>
              </w:rPr>
            </w:pPr>
            <w:r w:rsidRPr="00A747FD">
              <w:rPr>
                <w:b/>
                <w:bCs/>
              </w:rPr>
              <w:t>Employer</w:t>
            </w:r>
          </w:p>
        </w:tc>
        <w:tc>
          <w:tcPr>
            <w:tcW w:w="7229" w:type="dxa"/>
            <w:gridSpan w:val="5"/>
          </w:tcPr>
          <w:p w14:paraId="651877A2" w14:textId="24CC2E0E" w:rsidR="00AB7C0E" w:rsidRPr="00AB7C0E" w:rsidRDefault="00AB7C0E" w:rsidP="00C5506B">
            <w:pPr>
              <w:pStyle w:val="TableTextFletcher-10"/>
            </w:pPr>
          </w:p>
        </w:tc>
      </w:tr>
      <w:tr w:rsidR="00AB7C0E" w14:paraId="1261A232" w14:textId="77777777" w:rsidTr="00196371">
        <w:tc>
          <w:tcPr>
            <w:tcW w:w="1559" w:type="dxa"/>
            <w:shd w:val="clear" w:color="auto" w:fill="D9D9D9" w:themeFill="background1" w:themeFillShade="D9"/>
          </w:tcPr>
          <w:p w14:paraId="3648C662" w14:textId="29752F29" w:rsidR="00AB7C0E" w:rsidRPr="00A747FD" w:rsidRDefault="00A747FD" w:rsidP="00C5506B">
            <w:pPr>
              <w:pStyle w:val="TableTextFletcher-10"/>
              <w:rPr>
                <w:b/>
                <w:bCs/>
              </w:rPr>
            </w:pPr>
            <w:r w:rsidRPr="00A747FD">
              <w:rPr>
                <w:b/>
                <w:bCs/>
              </w:rPr>
              <w:t>Operating Experience (Yrs)</w:t>
            </w:r>
          </w:p>
        </w:tc>
        <w:tc>
          <w:tcPr>
            <w:tcW w:w="7229" w:type="dxa"/>
            <w:gridSpan w:val="5"/>
          </w:tcPr>
          <w:p w14:paraId="4A6150B2" w14:textId="1807A95B" w:rsidR="00AB7C0E" w:rsidRPr="00AB7C0E" w:rsidRDefault="00AB7C0E" w:rsidP="00C5506B">
            <w:pPr>
              <w:pStyle w:val="TableTextFletcher-10"/>
            </w:pPr>
          </w:p>
        </w:tc>
      </w:tr>
      <w:tr w:rsidR="00AB7C0E" w14:paraId="3F4DA2F0" w14:textId="77777777" w:rsidTr="00196371">
        <w:tc>
          <w:tcPr>
            <w:tcW w:w="1559" w:type="dxa"/>
            <w:shd w:val="clear" w:color="auto" w:fill="D9D9D9" w:themeFill="background1" w:themeFillShade="D9"/>
          </w:tcPr>
          <w:p w14:paraId="4698105C" w14:textId="65727A83" w:rsidR="00AB7C0E" w:rsidRPr="00A747FD" w:rsidRDefault="00A747FD" w:rsidP="00C5506B">
            <w:pPr>
              <w:pStyle w:val="TableTextFletcher-10"/>
              <w:rPr>
                <w:b/>
                <w:bCs/>
              </w:rPr>
            </w:pPr>
            <w:r w:rsidRPr="00A747FD">
              <w:rPr>
                <w:b/>
                <w:bCs/>
              </w:rPr>
              <w:t>Qualifications</w:t>
            </w:r>
          </w:p>
        </w:tc>
        <w:tc>
          <w:tcPr>
            <w:tcW w:w="7229" w:type="dxa"/>
            <w:gridSpan w:val="5"/>
          </w:tcPr>
          <w:p w14:paraId="3739CBD6" w14:textId="7A561BE5" w:rsidR="00AB7C0E" w:rsidRPr="00AB7C0E" w:rsidRDefault="00AB7C0E" w:rsidP="00C5506B">
            <w:pPr>
              <w:pStyle w:val="TableTextFletcher-10"/>
            </w:pPr>
          </w:p>
        </w:tc>
      </w:tr>
      <w:tr w:rsidR="00AB7C0E" w14:paraId="4626310B" w14:textId="77777777" w:rsidTr="00196371">
        <w:tc>
          <w:tcPr>
            <w:tcW w:w="1559" w:type="dxa"/>
            <w:shd w:val="clear" w:color="auto" w:fill="D9D9D9" w:themeFill="background1" w:themeFillShade="D9"/>
          </w:tcPr>
          <w:p w14:paraId="2070B4FF" w14:textId="241D1E06" w:rsidR="00AB7C0E" w:rsidRPr="00A747FD" w:rsidRDefault="00A747FD" w:rsidP="00C5506B">
            <w:pPr>
              <w:pStyle w:val="TableTextFletcher-10"/>
              <w:rPr>
                <w:b/>
                <w:bCs/>
              </w:rPr>
            </w:pPr>
            <w:r w:rsidRPr="00A747FD">
              <w:rPr>
                <w:b/>
                <w:bCs/>
              </w:rPr>
              <w:t xml:space="preserve">Licences </w:t>
            </w:r>
          </w:p>
        </w:tc>
        <w:tc>
          <w:tcPr>
            <w:tcW w:w="7229" w:type="dxa"/>
            <w:gridSpan w:val="5"/>
          </w:tcPr>
          <w:p w14:paraId="6F0FA47D" w14:textId="436430E4" w:rsidR="00AB7C0E" w:rsidRPr="00AB7C0E" w:rsidRDefault="00AB7C0E" w:rsidP="00C5506B">
            <w:pPr>
              <w:pStyle w:val="TableTextFletcher-10"/>
            </w:pPr>
          </w:p>
        </w:tc>
      </w:tr>
      <w:tr w:rsidR="00AB7C0E" w14:paraId="3E256277" w14:textId="77777777" w:rsidTr="00196371">
        <w:tc>
          <w:tcPr>
            <w:tcW w:w="1559" w:type="dxa"/>
            <w:shd w:val="clear" w:color="auto" w:fill="D9D9D9" w:themeFill="background1" w:themeFillShade="D9"/>
          </w:tcPr>
          <w:p w14:paraId="22713A9E" w14:textId="77777777" w:rsidR="00AB7C0E" w:rsidRDefault="00A747FD" w:rsidP="00C5506B">
            <w:pPr>
              <w:pStyle w:val="TableTextFletcher-10"/>
              <w:rPr>
                <w:b/>
                <w:bCs/>
              </w:rPr>
            </w:pPr>
            <w:r>
              <w:rPr>
                <w:b/>
                <w:bCs/>
              </w:rPr>
              <w:t>Recent Experience</w:t>
            </w:r>
          </w:p>
          <w:p w14:paraId="4234408C" w14:textId="6B8BA4CA" w:rsidR="00A747FD" w:rsidRPr="00A747FD" w:rsidRDefault="00A747FD" w:rsidP="00C5506B">
            <w:pPr>
              <w:pStyle w:val="TableTextFletcher-10"/>
            </w:pPr>
            <w:r>
              <w:t>(within last 2 years)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4E91553" w14:textId="77777777" w:rsidR="00AB7C0E" w:rsidRDefault="00A747FD" w:rsidP="00C5506B">
            <w:pPr>
              <w:pStyle w:val="TableTextFletcher-10"/>
              <w:rPr>
                <w:b/>
                <w:bCs/>
              </w:rPr>
            </w:pPr>
            <w:r w:rsidRPr="00A747FD">
              <w:rPr>
                <w:b/>
                <w:bCs/>
              </w:rPr>
              <w:t>Period</w:t>
            </w:r>
          </w:p>
          <w:p w14:paraId="699D149F" w14:textId="2D76E27B" w:rsidR="00A747FD" w:rsidRPr="00A747FD" w:rsidRDefault="00A747FD" w:rsidP="00C5506B">
            <w:pPr>
              <w:pStyle w:val="TableTextFletcher-10"/>
            </w:pPr>
            <w:r>
              <w:t>(mth/yr)</w:t>
            </w:r>
          </w:p>
        </w:tc>
        <w:tc>
          <w:tcPr>
            <w:tcW w:w="1581" w:type="dxa"/>
            <w:shd w:val="clear" w:color="auto" w:fill="D9D9D9" w:themeFill="background1" w:themeFillShade="D9"/>
          </w:tcPr>
          <w:p w14:paraId="4A2D08D4" w14:textId="3041EC5E" w:rsidR="00AB7C0E" w:rsidRPr="00AB7C0E" w:rsidRDefault="00A747FD" w:rsidP="00A747FD">
            <w:pPr>
              <w:pStyle w:val="TableTextFletcher-10"/>
              <w:jc w:val="center"/>
            </w:pPr>
            <w:r w:rsidRPr="00A747FD">
              <w:rPr>
                <w:b/>
                <w:bCs/>
              </w:rPr>
              <w:t>Project</w:t>
            </w:r>
            <w:r>
              <w:t xml:space="preserve"> </w:t>
            </w:r>
            <w:r w:rsidRPr="00A747FD">
              <w:rPr>
                <w:b/>
                <w:bCs/>
              </w:rPr>
              <w:t>Details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3CB88A87" w14:textId="4D6527DA" w:rsidR="00AB7C0E" w:rsidRPr="00A747FD" w:rsidRDefault="00A747FD" w:rsidP="00A747FD">
            <w:pPr>
              <w:pStyle w:val="TableTextFletcher-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of Equipment</w:t>
            </w:r>
          </w:p>
        </w:tc>
        <w:tc>
          <w:tcPr>
            <w:tcW w:w="1874" w:type="dxa"/>
            <w:shd w:val="clear" w:color="auto" w:fill="D9D9D9" w:themeFill="background1" w:themeFillShade="D9"/>
          </w:tcPr>
          <w:p w14:paraId="5B739F41" w14:textId="108A5966" w:rsidR="00AB7C0E" w:rsidRPr="00A747FD" w:rsidRDefault="00A747FD" w:rsidP="00A747FD">
            <w:pPr>
              <w:pStyle w:val="TableTextFletcher-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of Experience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0EA72AE6" w14:textId="6E89F967" w:rsidR="00AB7C0E" w:rsidRPr="00A747FD" w:rsidRDefault="00A747FD" w:rsidP="00A747FD">
            <w:pPr>
              <w:pStyle w:val="TableTextFletcher-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Verified by Principle</w:t>
            </w:r>
          </w:p>
        </w:tc>
      </w:tr>
      <w:tr w:rsidR="00A747FD" w14:paraId="60CB583F" w14:textId="77777777" w:rsidTr="00196371">
        <w:tc>
          <w:tcPr>
            <w:tcW w:w="1559" w:type="dxa"/>
          </w:tcPr>
          <w:p w14:paraId="3B3F4FD0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992" w:type="dxa"/>
          </w:tcPr>
          <w:p w14:paraId="06E5BD93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581" w:type="dxa"/>
          </w:tcPr>
          <w:p w14:paraId="36A6702B" w14:textId="1965D9E5" w:rsidR="00A747FD" w:rsidRPr="00AB7C0E" w:rsidRDefault="00A747FD" w:rsidP="00A747FD">
            <w:pPr>
              <w:pStyle w:val="TableTextFletcher-10"/>
              <w:jc w:val="center"/>
            </w:pPr>
            <w:r w:rsidRPr="00AB5B69">
              <w:rPr>
                <w:i/>
                <w:color w:val="A6A6A6"/>
              </w:rPr>
              <w:t>Site/Employer/</w:t>
            </w:r>
            <w:r>
              <w:rPr>
                <w:i/>
                <w:color w:val="A6A6A6"/>
              </w:rPr>
              <w:t xml:space="preserve"> </w:t>
            </w:r>
            <w:r w:rsidRPr="00AB5B69">
              <w:rPr>
                <w:i/>
                <w:color w:val="A6A6A6"/>
              </w:rPr>
              <w:t>Contractor</w:t>
            </w:r>
          </w:p>
        </w:tc>
        <w:tc>
          <w:tcPr>
            <w:tcW w:w="1366" w:type="dxa"/>
          </w:tcPr>
          <w:p w14:paraId="2A29EB34" w14:textId="44D057E8" w:rsidR="00A747FD" w:rsidRPr="00AB7C0E" w:rsidRDefault="00A747FD" w:rsidP="00A747FD">
            <w:pPr>
              <w:pStyle w:val="TableTextFletcher-10"/>
              <w:jc w:val="center"/>
            </w:pPr>
            <w:r w:rsidRPr="00AB5B69">
              <w:rPr>
                <w:i/>
                <w:color w:val="A6A6A6"/>
                <w:spacing w:val="-1"/>
              </w:rPr>
              <w:t>e.g.12t</w:t>
            </w:r>
            <w:r w:rsidRPr="00AB5B69">
              <w:rPr>
                <w:i/>
                <w:color w:val="A6A6A6"/>
                <w:spacing w:val="25"/>
                <w:w w:val="99"/>
              </w:rPr>
              <w:t xml:space="preserve"> </w:t>
            </w:r>
            <w:r w:rsidRPr="00AB5B69">
              <w:rPr>
                <w:i/>
                <w:color w:val="A6A6A6"/>
                <w:w w:val="95"/>
              </w:rPr>
              <w:t>Excavator</w:t>
            </w:r>
          </w:p>
        </w:tc>
        <w:tc>
          <w:tcPr>
            <w:tcW w:w="1874" w:type="dxa"/>
          </w:tcPr>
          <w:p w14:paraId="1749CCEE" w14:textId="07C94603" w:rsidR="00A747FD" w:rsidRPr="00AB7C0E" w:rsidRDefault="00A747FD" w:rsidP="00A747FD">
            <w:pPr>
              <w:pStyle w:val="TableTextFletcher-10"/>
              <w:jc w:val="center"/>
            </w:pPr>
            <w:r w:rsidRPr="00AB5B69">
              <w:rPr>
                <w:i/>
                <w:color w:val="A6A6A6"/>
                <w:spacing w:val="-1"/>
              </w:rPr>
              <w:t>e.g.</w:t>
            </w:r>
            <w:r w:rsidRPr="00AB5B69">
              <w:rPr>
                <w:i/>
                <w:color w:val="A6A6A6"/>
                <w:spacing w:val="-13"/>
              </w:rPr>
              <w:t xml:space="preserve"> </w:t>
            </w:r>
            <w:r w:rsidRPr="00AB5B69">
              <w:rPr>
                <w:i/>
                <w:color w:val="A6A6A6"/>
              </w:rPr>
              <w:t>Drainage</w:t>
            </w:r>
          </w:p>
        </w:tc>
        <w:tc>
          <w:tcPr>
            <w:tcW w:w="1416" w:type="dxa"/>
          </w:tcPr>
          <w:p w14:paraId="2530EB9B" w14:textId="7DB15654" w:rsidR="00A747FD" w:rsidRPr="00AB7C0E" w:rsidRDefault="00A747FD" w:rsidP="00A747FD">
            <w:pPr>
              <w:pStyle w:val="TableTextFletcher-10"/>
            </w:pPr>
          </w:p>
        </w:tc>
      </w:tr>
      <w:tr w:rsidR="00A747FD" w14:paraId="1E5C8EC3" w14:textId="77777777" w:rsidTr="00196371">
        <w:tc>
          <w:tcPr>
            <w:tcW w:w="1559" w:type="dxa"/>
          </w:tcPr>
          <w:p w14:paraId="30C9AF1B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992" w:type="dxa"/>
          </w:tcPr>
          <w:p w14:paraId="444F78A6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581" w:type="dxa"/>
          </w:tcPr>
          <w:p w14:paraId="37D449FA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366" w:type="dxa"/>
          </w:tcPr>
          <w:p w14:paraId="6626D535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874" w:type="dxa"/>
          </w:tcPr>
          <w:p w14:paraId="7ACE46D7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416" w:type="dxa"/>
          </w:tcPr>
          <w:p w14:paraId="56809838" w14:textId="77777777" w:rsidR="00A747FD" w:rsidRPr="00AB7C0E" w:rsidRDefault="00A747FD" w:rsidP="00A747FD">
            <w:pPr>
              <w:pStyle w:val="TableTextFletcher-10"/>
            </w:pPr>
          </w:p>
        </w:tc>
      </w:tr>
      <w:tr w:rsidR="00A747FD" w14:paraId="568F3EDB" w14:textId="77777777" w:rsidTr="00196371">
        <w:tc>
          <w:tcPr>
            <w:tcW w:w="1559" w:type="dxa"/>
          </w:tcPr>
          <w:p w14:paraId="2C4BBB41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992" w:type="dxa"/>
          </w:tcPr>
          <w:p w14:paraId="705B76F1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581" w:type="dxa"/>
          </w:tcPr>
          <w:p w14:paraId="7FEEDC94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366" w:type="dxa"/>
          </w:tcPr>
          <w:p w14:paraId="099122AA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874" w:type="dxa"/>
          </w:tcPr>
          <w:p w14:paraId="1FEB81D7" w14:textId="77777777" w:rsidR="00A747FD" w:rsidRPr="00AB7C0E" w:rsidRDefault="00A747FD" w:rsidP="00A747FD">
            <w:pPr>
              <w:pStyle w:val="TableTextFletcher-10"/>
            </w:pPr>
          </w:p>
        </w:tc>
        <w:tc>
          <w:tcPr>
            <w:tcW w:w="1416" w:type="dxa"/>
          </w:tcPr>
          <w:p w14:paraId="28E0E3C8" w14:textId="77777777" w:rsidR="00A747FD" w:rsidRPr="00AB7C0E" w:rsidRDefault="00A747FD" w:rsidP="00A747FD">
            <w:pPr>
              <w:pStyle w:val="TableTextFletcher-10"/>
            </w:pPr>
          </w:p>
        </w:tc>
      </w:tr>
    </w:tbl>
    <w:p w14:paraId="1E95D7C5" w14:textId="3E6928E7" w:rsidR="00082E49" w:rsidRDefault="00AD3F60" w:rsidP="00A747FD">
      <w:pPr>
        <w:pStyle w:val="DefaultTextFletcher"/>
      </w:pPr>
      <w:r w:rsidRPr="00AB5B69">
        <w:t xml:space="preserve">Please </w:t>
      </w:r>
      <w:r w:rsidR="00EA247B" w:rsidRPr="00A747FD">
        <w:rPr>
          <w:b/>
          <w:color w:val="A20C1C" w:themeColor="accent1"/>
        </w:rPr>
        <w:t>Tick</w:t>
      </w:r>
      <w:r w:rsidR="00EA247B" w:rsidRPr="00AB5B69">
        <w:t xml:space="preserve"> the applicable </w:t>
      </w:r>
      <w:r w:rsidR="00CF5CF6" w:rsidRPr="00AB5B69">
        <w:t xml:space="preserve">below </w:t>
      </w:r>
    </w:p>
    <w:tbl>
      <w:tblPr>
        <w:tblStyle w:val="TableGridLight"/>
        <w:tblW w:w="8788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83"/>
        <w:gridCol w:w="1985"/>
        <w:gridCol w:w="283"/>
        <w:gridCol w:w="2410"/>
        <w:gridCol w:w="284"/>
        <w:gridCol w:w="1417"/>
      </w:tblGrid>
      <w:tr w:rsidR="00164974" w:rsidRPr="00164974" w14:paraId="581BCB37" w14:textId="09A01BB9" w:rsidTr="00692F43">
        <w:tc>
          <w:tcPr>
            <w:tcW w:w="7371" w:type="dxa"/>
            <w:gridSpan w:val="7"/>
            <w:shd w:val="clear" w:color="auto" w:fill="D9D9D9" w:themeFill="background1" w:themeFillShade="D9"/>
          </w:tcPr>
          <w:p w14:paraId="60AA5AFA" w14:textId="3E93D501" w:rsidR="00164974" w:rsidRPr="008E3C95" w:rsidRDefault="00164974" w:rsidP="00164974">
            <w:pPr>
              <w:pStyle w:val="TableTextFletcher-10"/>
              <w:tabs>
                <w:tab w:val="left" w:pos="63"/>
              </w:tabs>
              <w:ind w:left="-94" w:firstLine="9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Operating Environment Experience/Capabilities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E544B44" w14:textId="05A79BF6" w:rsidR="00164974" w:rsidRPr="008E3C95" w:rsidRDefault="00164974" w:rsidP="00C5506B">
            <w:pPr>
              <w:pStyle w:val="TableTextFletcher-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Verified by Principle</w:t>
            </w:r>
          </w:p>
        </w:tc>
      </w:tr>
      <w:tr w:rsidR="00164974" w:rsidRPr="00164974" w14:paraId="55F1FBDD" w14:textId="62D85F58" w:rsidTr="00692F43">
        <w:tc>
          <w:tcPr>
            <w:tcW w:w="992" w:type="dxa"/>
          </w:tcPr>
          <w:p w14:paraId="3D4FD9AB" w14:textId="12188EEF" w:rsidR="00164974" w:rsidRDefault="00164974" w:rsidP="00164974">
            <w:pPr>
              <w:pStyle w:val="TableTextFletcher-10"/>
            </w:pPr>
            <w:r>
              <w:t>High Risk</w:t>
            </w:r>
          </w:p>
        </w:tc>
        <w:tc>
          <w:tcPr>
            <w:tcW w:w="1134" w:type="dxa"/>
          </w:tcPr>
          <w:p w14:paraId="3B5E430C" w14:textId="5E468093" w:rsidR="00164974" w:rsidRDefault="00164974" w:rsidP="00164974">
            <w:pPr>
              <w:pStyle w:val="TableTextFletcher-10"/>
            </w:pPr>
            <w:r>
              <w:t xml:space="preserve">Steep Terrain </w:t>
            </w:r>
          </w:p>
        </w:tc>
        <w:sdt>
          <w:sdtPr>
            <w:id w:val="172864867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5362CFBC" w14:textId="4C4B0EF2" w:rsidR="00164974" w:rsidRDefault="00196371" w:rsidP="00164974">
                <w:pPr>
                  <w:pStyle w:val="TableTextFletcher-10"/>
                  <w:ind w:left="-7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14:paraId="2A3EF99A" w14:textId="0576BBC1" w:rsidR="00164974" w:rsidRDefault="00164974" w:rsidP="00164974">
            <w:pPr>
              <w:pStyle w:val="TableTextFletcher-10"/>
            </w:pPr>
            <w:r>
              <w:t>High Risk Operations</w:t>
            </w:r>
          </w:p>
        </w:tc>
        <w:sdt>
          <w:sdtPr>
            <w:id w:val="187010007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4CFA6568" w14:textId="2D90789C" w:rsidR="00164974" w:rsidRDefault="00164974" w:rsidP="00164974">
                <w:pPr>
                  <w:pStyle w:val="TableTextFletcher-10"/>
                  <w:ind w:left="-66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0" w:type="dxa"/>
          </w:tcPr>
          <w:p w14:paraId="3D11262A" w14:textId="03EBB020" w:rsidR="00164974" w:rsidRDefault="00164974" w:rsidP="00164974">
            <w:pPr>
              <w:pStyle w:val="TableTextFletcher-10"/>
            </w:pPr>
            <w:r>
              <w:t>High Risk Conditions</w:t>
            </w:r>
          </w:p>
        </w:tc>
        <w:sdt>
          <w:sdtPr>
            <w:id w:val="-124295620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44887EAE" w14:textId="50079042" w:rsidR="00164974" w:rsidRDefault="00164974" w:rsidP="00164974">
                <w:pPr>
                  <w:pStyle w:val="TableTextFletcher-10"/>
                  <w:ind w:left="-66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21CEA589" w14:textId="77777777" w:rsidR="00164974" w:rsidRDefault="00164974" w:rsidP="00164974">
            <w:pPr>
              <w:pStyle w:val="TableTextFletcher-10"/>
            </w:pPr>
          </w:p>
        </w:tc>
      </w:tr>
      <w:tr w:rsidR="00164974" w:rsidRPr="00164974" w14:paraId="1E70E7D6" w14:textId="0FB14832" w:rsidTr="00692F43">
        <w:tc>
          <w:tcPr>
            <w:tcW w:w="992" w:type="dxa"/>
          </w:tcPr>
          <w:p w14:paraId="3F5828A0" w14:textId="55FA4FC3" w:rsidR="00164974" w:rsidRDefault="00164974" w:rsidP="00164974">
            <w:pPr>
              <w:pStyle w:val="TableTextFletcher-10"/>
            </w:pPr>
            <w:r>
              <w:t>Medium Risk</w:t>
            </w:r>
          </w:p>
        </w:tc>
        <w:tc>
          <w:tcPr>
            <w:tcW w:w="1134" w:type="dxa"/>
          </w:tcPr>
          <w:p w14:paraId="341B45B6" w14:textId="1750FB92" w:rsidR="00164974" w:rsidRDefault="00164974" w:rsidP="00164974">
            <w:pPr>
              <w:pStyle w:val="TableTextFletcher-10"/>
            </w:pPr>
            <w:r>
              <w:t>Uneven Terrain</w:t>
            </w:r>
          </w:p>
        </w:tc>
        <w:sdt>
          <w:sdtPr>
            <w:id w:val="-184192612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6B75CEB2" w14:textId="21A16E90" w:rsidR="00164974" w:rsidRDefault="00164974" w:rsidP="00164974">
                <w:pPr>
                  <w:pStyle w:val="TableTextFletcher-10"/>
                  <w:ind w:left="-7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14:paraId="154E2AD1" w14:textId="43FEB0CE" w:rsidR="00164974" w:rsidRDefault="00164974" w:rsidP="00164974">
            <w:pPr>
              <w:pStyle w:val="TableTextFletcher-10"/>
            </w:pPr>
            <w:r>
              <w:t>Complex Operations</w:t>
            </w:r>
          </w:p>
        </w:tc>
        <w:sdt>
          <w:sdtPr>
            <w:id w:val="14989966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72CD4347" w14:textId="5D176AED" w:rsidR="00164974" w:rsidRDefault="00164974" w:rsidP="00164974">
                <w:pPr>
                  <w:pStyle w:val="TableTextFletcher-10"/>
                  <w:ind w:left="-66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0" w:type="dxa"/>
          </w:tcPr>
          <w:p w14:paraId="479AF334" w14:textId="097325AB" w:rsidR="00164974" w:rsidRDefault="00164974" w:rsidP="00164974">
            <w:pPr>
              <w:pStyle w:val="TableTextFletcher-10"/>
            </w:pPr>
            <w:r>
              <w:t>Challenging Site Conditions</w:t>
            </w:r>
          </w:p>
        </w:tc>
        <w:sdt>
          <w:sdtPr>
            <w:id w:val="826775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53A65883" w14:textId="59427691" w:rsidR="00164974" w:rsidRDefault="00164974" w:rsidP="00164974">
                <w:pPr>
                  <w:pStyle w:val="TableTextFletcher-10"/>
                  <w:ind w:left="-66"/>
                </w:pPr>
                <w:r w:rsidRPr="0016497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1F2B6E53" w14:textId="77777777" w:rsidR="00164974" w:rsidRDefault="00164974" w:rsidP="00164974">
            <w:pPr>
              <w:pStyle w:val="TableTextFletcher-10"/>
            </w:pPr>
          </w:p>
        </w:tc>
      </w:tr>
      <w:tr w:rsidR="00164974" w:rsidRPr="00164974" w14:paraId="639E45C0" w14:textId="6034168E" w:rsidTr="00692F43">
        <w:tc>
          <w:tcPr>
            <w:tcW w:w="992" w:type="dxa"/>
          </w:tcPr>
          <w:p w14:paraId="6C7ABD54" w14:textId="620A5888" w:rsidR="00164974" w:rsidRDefault="00164974" w:rsidP="00164974">
            <w:pPr>
              <w:pStyle w:val="TableTextFletcher-10"/>
            </w:pPr>
            <w:r>
              <w:t>Low Risk</w:t>
            </w:r>
          </w:p>
        </w:tc>
        <w:tc>
          <w:tcPr>
            <w:tcW w:w="1134" w:type="dxa"/>
          </w:tcPr>
          <w:p w14:paraId="3BBE2F62" w14:textId="50D7A816" w:rsidR="00164974" w:rsidRDefault="00164974" w:rsidP="00164974">
            <w:pPr>
              <w:pStyle w:val="TableTextFletcher-10"/>
            </w:pPr>
            <w:r>
              <w:t>Flat Terrain</w:t>
            </w:r>
          </w:p>
        </w:tc>
        <w:sdt>
          <w:sdtPr>
            <w:id w:val="201858451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651C22C2" w14:textId="04B55923" w:rsidR="00164974" w:rsidRDefault="00164974" w:rsidP="00164974">
                <w:pPr>
                  <w:pStyle w:val="TableTextFletcher-10"/>
                  <w:ind w:left="-7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14:paraId="0A2CA3CA" w14:textId="5152CD7E" w:rsidR="00164974" w:rsidRDefault="00164974" w:rsidP="00164974">
            <w:pPr>
              <w:pStyle w:val="TableTextFletcher-10"/>
            </w:pPr>
            <w:r>
              <w:t>Basic Operations</w:t>
            </w:r>
          </w:p>
        </w:tc>
        <w:sdt>
          <w:sdtPr>
            <w:id w:val="-104105194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6D94200C" w14:textId="477C8885" w:rsidR="00164974" w:rsidRDefault="00164974" w:rsidP="00164974">
                <w:pPr>
                  <w:pStyle w:val="TableTextFletcher-10"/>
                  <w:ind w:left="-66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0" w:type="dxa"/>
          </w:tcPr>
          <w:p w14:paraId="669E57E1" w14:textId="79E61B45" w:rsidR="00164974" w:rsidRDefault="00164974" w:rsidP="00164974">
            <w:pPr>
              <w:pStyle w:val="TableTextFletcher-10"/>
            </w:pPr>
            <w:r>
              <w:t>BAU Site Conditions</w:t>
            </w:r>
          </w:p>
        </w:tc>
        <w:sdt>
          <w:sdtPr>
            <w:id w:val="157461594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6D714C9D" w14:textId="1419C2F4" w:rsidR="00164974" w:rsidRDefault="00164974" w:rsidP="00164974">
                <w:pPr>
                  <w:pStyle w:val="TableTextFletcher-10"/>
                  <w:ind w:left="-66"/>
                </w:pPr>
                <w:r w:rsidRPr="0016497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49522C76" w14:textId="77777777" w:rsidR="00164974" w:rsidRDefault="00164974" w:rsidP="00164974">
            <w:pPr>
              <w:pStyle w:val="TableTextFletcher-10"/>
            </w:pPr>
          </w:p>
        </w:tc>
      </w:tr>
    </w:tbl>
    <w:p w14:paraId="054CB1E4" w14:textId="77777777" w:rsidR="00164974" w:rsidRDefault="00164974" w:rsidP="002C0337">
      <w:pPr>
        <w:rPr>
          <w:rFonts w:asciiTheme="minorHAnsi" w:hAnsiTheme="minorHAnsi" w:cstheme="minorHAnsi"/>
        </w:rPr>
      </w:pPr>
    </w:p>
    <w:p w14:paraId="7490AFDC" w14:textId="5018FB51" w:rsidR="00696241" w:rsidRPr="00E1369C" w:rsidRDefault="00696241" w:rsidP="00E1369C">
      <w:pPr>
        <w:pStyle w:val="DefaultTextFletcher"/>
      </w:pPr>
      <w:bookmarkStart w:id="0" w:name="_Hlk71025659"/>
      <w:r w:rsidRPr="00E1369C">
        <w:lastRenderedPageBreak/>
        <w:t xml:space="preserve">Do you have any medical conditions or are you on any medication:  (YES / NO) </w:t>
      </w:r>
      <w:r w:rsidR="00E1369C">
        <w:t>If</w:t>
      </w:r>
      <w:r w:rsidRPr="00E1369C">
        <w:t xml:space="preserve"> </w:t>
      </w:r>
      <w:r w:rsidRPr="00E1369C">
        <w:rPr>
          <w:b/>
          <w:bCs/>
          <w:color w:val="A20C1C" w:themeColor="accent1"/>
        </w:rPr>
        <w:t>YES</w:t>
      </w:r>
      <w:r w:rsidR="00E1369C">
        <w:t>,</w:t>
      </w:r>
      <w:r w:rsidRPr="00E1369C">
        <w:t xml:space="preserve"> please specify below 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8752"/>
      </w:tblGrid>
      <w:tr w:rsidR="00164974" w14:paraId="17B2443B" w14:textId="77777777" w:rsidTr="00E1369C">
        <w:tc>
          <w:tcPr>
            <w:tcW w:w="8752" w:type="dxa"/>
          </w:tcPr>
          <w:p w14:paraId="37E2BFD7" w14:textId="0FB39203" w:rsidR="00164974" w:rsidRDefault="00164974" w:rsidP="00E1369C">
            <w:pPr>
              <w:pStyle w:val="DefaultTextFletcher"/>
              <w:spacing w:before="60" w:after="60"/>
              <w:ind w:left="0"/>
            </w:pPr>
            <w:r>
              <w:t>Medication:</w:t>
            </w:r>
          </w:p>
          <w:p w14:paraId="7135DB35" w14:textId="77777777" w:rsidR="00164974" w:rsidRDefault="00164974" w:rsidP="00164974">
            <w:pPr>
              <w:pStyle w:val="DefaultTextFletcher"/>
              <w:spacing w:before="60" w:after="60"/>
            </w:pPr>
          </w:p>
          <w:p w14:paraId="17FF1FAF" w14:textId="77777777" w:rsidR="00164974" w:rsidRDefault="00164974" w:rsidP="00164974">
            <w:pPr>
              <w:pStyle w:val="DefaultTextFletcher"/>
              <w:spacing w:before="60" w:after="60"/>
            </w:pPr>
          </w:p>
          <w:p w14:paraId="30E33698" w14:textId="3A277D4F" w:rsidR="00164974" w:rsidRDefault="00164974" w:rsidP="00164974">
            <w:pPr>
              <w:pStyle w:val="DefaultTextFletcher"/>
              <w:spacing w:before="60" w:after="60"/>
            </w:pPr>
          </w:p>
        </w:tc>
      </w:tr>
      <w:bookmarkEnd w:id="0"/>
    </w:tbl>
    <w:p w14:paraId="13F609F5" w14:textId="6BEE3C0B" w:rsidR="00696241" w:rsidRDefault="00696241" w:rsidP="00E1369C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8752"/>
      </w:tblGrid>
      <w:tr w:rsidR="00164974" w14:paraId="6A72B5E3" w14:textId="77777777" w:rsidTr="00E1369C">
        <w:tc>
          <w:tcPr>
            <w:tcW w:w="8752" w:type="dxa"/>
          </w:tcPr>
          <w:p w14:paraId="17A4F259" w14:textId="4A5417CB" w:rsidR="00164974" w:rsidRDefault="00164974" w:rsidP="00E1369C">
            <w:pPr>
              <w:pStyle w:val="DefaultTextFletcher"/>
              <w:spacing w:before="60" w:after="60"/>
              <w:ind w:left="0"/>
            </w:pPr>
            <w:r>
              <w:t>Medical Conditions:</w:t>
            </w:r>
          </w:p>
          <w:p w14:paraId="2DF20544" w14:textId="77777777" w:rsidR="00164974" w:rsidRDefault="00164974" w:rsidP="00C56DCF">
            <w:pPr>
              <w:pStyle w:val="DefaultTextFletcher"/>
              <w:spacing w:before="60" w:after="60"/>
            </w:pPr>
          </w:p>
          <w:p w14:paraId="38C0DFBD" w14:textId="77777777" w:rsidR="00164974" w:rsidRDefault="00164974" w:rsidP="00C56DCF">
            <w:pPr>
              <w:pStyle w:val="DefaultTextFletcher"/>
              <w:spacing w:before="60" w:after="60"/>
            </w:pPr>
          </w:p>
          <w:p w14:paraId="5A542DED" w14:textId="77777777" w:rsidR="00164974" w:rsidRDefault="00164974" w:rsidP="00C56DCF">
            <w:pPr>
              <w:pStyle w:val="DefaultTextFletcher"/>
              <w:spacing w:before="60" w:after="60"/>
            </w:pPr>
          </w:p>
        </w:tc>
      </w:tr>
    </w:tbl>
    <w:p w14:paraId="4DB8A8AB" w14:textId="77777777" w:rsidR="00164974" w:rsidRPr="00AB5B69" w:rsidRDefault="00164974" w:rsidP="00E1369C">
      <w:pPr>
        <w:pStyle w:val="DefaultTextFletcher"/>
        <w:spacing w:before="0" w:after="0"/>
      </w:pP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8752"/>
      </w:tblGrid>
      <w:tr w:rsidR="00164974" w14:paraId="0011FF57" w14:textId="77777777" w:rsidTr="00E1369C">
        <w:tc>
          <w:tcPr>
            <w:tcW w:w="8752" w:type="dxa"/>
            <w:shd w:val="clear" w:color="auto" w:fill="CACBCD" w:themeFill="accent6" w:themeFillTint="99"/>
          </w:tcPr>
          <w:p w14:paraId="10EA1AC7" w14:textId="22F23F84" w:rsidR="00164974" w:rsidRPr="00E1369C" w:rsidRDefault="0008478B" w:rsidP="00E1369C">
            <w:pPr>
              <w:pStyle w:val="DefaultTextFletcher"/>
              <w:ind w:left="0"/>
              <w:rPr>
                <w:b/>
                <w:bCs/>
              </w:rPr>
            </w:pPr>
            <w:r w:rsidRPr="00E1369C">
              <w:rPr>
                <w:b/>
                <w:bCs/>
              </w:rPr>
              <w:t>Any Other Relevant Information</w:t>
            </w:r>
          </w:p>
        </w:tc>
      </w:tr>
      <w:tr w:rsidR="00164974" w14:paraId="5C4FFA42" w14:textId="77777777" w:rsidTr="00E1369C">
        <w:tc>
          <w:tcPr>
            <w:tcW w:w="8752" w:type="dxa"/>
          </w:tcPr>
          <w:p w14:paraId="1216314F" w14:textId="77777777" w:rsidR="00164974" w:rsidRDefault="00164974" w:rsidP="00C56DCF">
            <w:pPr>
              <w:pStyle w:val="DefaultTextFletcher"/>
              <w:spacing w:before="60" w:after="60"/>
            </w:pPr>
          </w:p>
          <w:p w14:paraId="3C63A766" w14:textId="77777777" w:rsidR="0008478B" w:rsidRDefault="0008478B" w:rsidP="00C56DCF">
            <w:pPr>
              <w:pStyle w:val="DefaultTextFletcher"/>
              <w:spacing w:before="60" w:after="60"/>
            </w:pPr>
          </w:p>
          <w:p w14:paraId="2093AC91" w14:textId="786E5945" w:rsidR="0008478B" w:rsidRDefault="0008478B" w:rsidP="00C56DCF">
            <w:pPr>
              <w:pStyle w:val="DefaultTextFletcher"/>
              <w:spacing w:before="60" w:after="60"/>
            </w:pPr>
          </w:p>
        </w:tc>
      </w:tr>
    </w:tbl>
    <w:p w14:paraId="459A4580" w14:textId="77777777" w:rsidR="00164974" w:rsidRDefault="00164974" w:rsidP="00E1369C">
      <w:pPr>
        <w:pStyle w:val="DefaultTextFletcher"/>
        <w:spacing w:before="60" w:after="60"/>
        <w:ind w:left="0"/>
        <w:jc w:val="both"/>
      </w:pPr>
    </w:p>
    <w:p w14:paraId="3C71BDF5" w14:textId="2EE47B9A" w:rsidR="00C62A8E" w:rsidRPr="00AB5B69" w:rsidRDefault="00C62A8E" w:rsidP="004549E4">
      <w:pPr>
        <w:rPr>
          <w:rFonts w:asciiTheme="minorHAnsi" w:eastAsia="Arial" w:hAnsiTheme="minorHAnsi" w:cstheme="minorHAnsi"/>
          <w:sz w:val="16"/>
          <w:szCs w:val="16"/>
        </w:rPr>
      </w:pPr>
      <w:r w:rsidRPr="00AB5B69">
        <w:rPr>
          <w:rFonts w:asciiTheme="minorHAnsi" w:eastAsia="Arial" w:hAnsiTheme="minorHAnsi" w:cstheme="minorHAnsi"/>
          <w:sz w:val="16"/>
          <w:szCs w:val="16"/>
        </w:rPr>
        <w:br w:type="page"/>
      </w:r>
    </w:p>
    <w:p w14:paraId="7291392B" w14:textId="77777777" w:rsidR="00C62A8E" w:rsidRPr="00AB5B69" w:rsidRDefault="00C62A8E" w:rsidP="00C62A8E">
      <w:pPr>
        <w:rPr>
          <w:rFonts w:asciiTheme="minorHAnsi" w:eastAsia="Arial" w:hAnsiTheme="minorHAnsi" w:cstheme="minorHAnsi"/>
          <w:sz w:val="16"/>
          <w:szCs w:val="16"/>
        </w:rPr>
      </w:pPr>
    </w:p>
    <w:p w14:paraId="04B02EC1" w14:textId="77777777" w:rsidR="00C62A8E" w:rsidRPr="00AB5B69" w:rsidRDefault="00C62A8E" w:rsidP="00BB2645">
      <w:pPr>
        <w:pStyle w:val="FormTitle"/>
        <w:tabs>
          <w:tab w:val="clear" w:pos="275"/>
          <w:tab w:val="left" w:pos="142"/>
        </w:tabs>
        <w:ind w:right="678"/>
      </w:pPr>
      <w:r w:rsidRPr="00AB5B69">
        <w:t>Subcontractor Principal Declaration</w:t>
      </w:r>
    </w:p>
    <w:p w14:paraId="75FE476D" w14:textId="77777777" w:rsidR="00C62A8E" w:rsidRPr="00AB5B69" w:rsidRDefault="00C62A8E" w:rsidP="00BB2645">
      <w:pPr>
        <w:pStyle w:val="DefaultTextFletcher"/>
        <w:tabs>
          <w:tab w:val="left" w:pos="142"/>
        </w:tabs>
        <w:ind w:right="678"/>
      </w:pPr>
    </w:p>
    <w:p w14:paraId="37070BF9" w14:textId="4FDCD38D" w:rsidR="008A09B9" w:rsidRPr="00E1369C" w:rsidRDefault="00C62A8E" w:rsidP="00BB2645">
      <w:pPr>
        <w:pStyle w:val="DefaultTextFletcher"/>
        <w:tabs>
          <w:tab w:val="left" w:pos="142"/>
        </w:tabs>
        <w:ind w:right="678"/>
      </w:pPr>
      <w:r w:rsidRPr="00E1369C">
        <w:t>I…………………………………………</w:t>
      </w:r>
      <w:r w:rsidR="00AA2340" w:rsidRPr="00E1369C">
        <w:t xml:space="preserve">(Manager) </w:t>
      </w:r>
      <w:r w:rsidRPr="00E1369C">
        <w:t>hereby certify that</w:t>
      </w:r>
      <w:r w:rsidR="00AA2340" w:rsidRPr="00E1369C">
        <w:t xml:space="preserve"> (Employee)</w:t>
      </w:r>
      <w:r w:rsidRPr="00E1369C">
        <w:t xml:space="preserve"> …………………………………</w:t>
      </w:r>
      <w:r w:rsidR="008A09B9" w:rsidRPr="00E1369C">
        <w:t xml:space="preserve">is deemed competent </w:t>
      </w:r>
      <w:r w:rsidRPr="00E1369C">
        <w:t>to operate</w:t>
      </w:r>
      <w:r w:rsidR="00AA2340" w:rsidRPr="00E1369C">
        <w:t xml:space="preserve"> (Equipment)</w:t>
      </w:r>
      <w:r w:rsidRPr="00E1369C">
        <w:t>………</w:t>
      </w:r>
      <w:r w:rsidR="008E58AF" w:rsidRPr="00E1369C">
        <w:t>………………………on the</w:t>
      </w:r>
    </w:p>
    <w:p w14:paraId="76868FBB" w14:textId="77777777" w:rsidR="0008478B" w:rsidRPr="00E1369C" w:rsidRDefault="0008478B" w:rsidP="00BB2645">
      <w:pPr>
        <w:pStyle w:val="DefaultTextFletcher"/>
        <w:tabs>
          <w:tab w:val="left" w:pos="142"/>
        </w:tabs>
        <w:ind w:right="678"/>
      </w:pPr>
    </w:p>
    <w:p w14:paraId="24630E2D" w14:textId="77777777" w:rsidR="00D34982" w:rsidRPr="00E1369C" w:rsidRDefault="00AD3F60" w:rsidP="00BB2645">
      <w:pPr>
        <w:pStyle w:val="DefaultTextFletcher"/>
        <w:tabs>
          <w:tab w:val="left" w:pos="142"/>
        </w:tabs>
        <w:ind w:right="678"/>
      </w:pPr>
      <w:r w:rsidRPr="00E1369C">
        <w:t xml:space="preserve">(Project) </w:t>
      </w:r>
      <w:r w:rsidR="008E58AF" w:rsidRPr="00E1369C">
        <w:t>………………………………..</w:t>
      </w:r>
      <w:r w:rsidR="00C62A8E" w:rsidRPr="00E1369C">
        <w:t>to conduct as part of the agreed scope of work.</w:t>
      </w:r>
    </w:p>
    <w:p w14:paraId="0723891A" w14:textId="77777777" w:rsidR="00C62A8E" w:rsidRPr="00E1369C" w:rsidRDefault="00C62A8E" w:rsidP="00BB2645">
      <w:pPr>
        <w:pStyle w:val="DefaultTextFletcher"/>
        <w:tabs>
          <w:tab w:val="left" w:pos="142"/>
        </w:tabs>
        <w:ind w:right="678"/>
      </w:pPr>
    </w:p>
    <w:p w14:paraId="794F591F" w14:textId="77777777" w:rsidR="00C62A8E" w:rsidRPr="00E1369C" w:rsidRDefault="00C62A8E" w:rsidP="00BB2645">
      <w:pPr>
        <w:pStyle w:val="DefaultTextFletcher"/>
        <w:tabs>
          <w:tab w:val="left" w:pos="142"/>
        </w:tabs>
        <w:ind w:right="678"/>
      </w:pPr>
      <w:r w:rsidRPr="00E1369C">
        <w:t>I declare that</w:t>
      </w:r>
      <w:r w:rsidR="00255026" w:rsidRPr="00E1369C">
        <w:t xml:space="preserve"> the Employee Above</w:t>
      </w:r>
      <w:r w:rsidR="00AD3F60" w:rsidRPr="00E1369C">
        <w:t>;</w:t>
      </w:r>
    </w:p>
    <w:p w14:paraId="741B00AE" w14:textId="77777777" w:rsidR="00C62A8E" w:rsidRPr="00AB5B69" w:rsidRDefault="00C62A8E" w:rsidP="00BB2645">
      <w:pPr>
        <w:pStyle w:val="FletcherBullet"/>
        <w:tabs>
          <w:tab w:val="left" w:pos="142"/>
        </w:tabs>
        <w:ind w:right="678"/>
      </w:pPr>
      <w:r w:rsidRPr="00AB5B69">
        <w:t>Has been assessed and is competent to undertake the work specified above</w:t>
      </w:r>
    </w:p>
    <w:p w14:paraId="4AF60E51" w14:textId="77777777" w:rsidR="00C62A8E" w:rsidRPr="00AB5B69" w:rsidRDefault="00C62A8E" w:rsidP="00BB2645">
      <w:pPr>
        <w:pStyle w:val="FletcherBullet"/>
        <w:tabs>
          <w:tab w:val="left" w:pos="142"/>
        </w:tabs>
        <w:ind w:right="678"/>
      </w:pPr>
      <w:r w:rsidRPr="00AB5B69">
        <w:t xml:space="preserve">Holds the relevant qualifications, tickets and/or </w:t>
      </w:r>
      <w:r w:rsidR="00C51041" w:rsidRPr="00AB5B69">
        <w:t xml:space="preserve">licenses to undertake this work </w:t>
      </w:r>
    </w:p>
    <w:p w14:paraId="5C90240C" w14:textId="77777777" w:rsidR="00C51041" w:rsidRPr="00AB5B69" w:rsidRDefault="00C51041" w:rsidP="00BB2645">
      <w:pPr>
        <w:pStyle w:val="FletcherBullet"/>
        <w:tabs>
          <w:tab w:val="left" w:pos="142"/>
        </w:tabs>
        <w:ind w:right="678"/>
      </w:pPr>
      <w:r w:rsidRPr="00AB5B69">
        <w:t>Has demonstrated relevant knowledge, skills and experience to undertake this work in a rage of environments, in accordance with relevant legislative requirements</w:t>
      </w:r>
    </w:p>
    <w:p w14:paraId="128588C7" w14:textId="77777777" w:rsidR="00C51041" w:rsidRPr="00AB5B69" w:rsidRDefault="00C51041" w:rsidP="00BB2645">
      <w:pPr>
        <w:pStyle w:val="DefaultTextFletcher"/>
        <w:tabs>
          <w:tab w:val="left" w:pos="142"/>
        </w:tabs>
        <w:ind w:right="678"/>
        <w:rPr>
          <w:sz w:val="20"/>
          <w:szCs w:val="20"/>
        </w:rPr>
      </w:pPr>
    </w:p>
    <w:p w14:paraId="27DCE95A" w14:textId="2E5B201D" w:rsidR="00AA2340" w:rsidRPr="00AB5B69" w:rsidRDefault="00AA2340" w:rsidP="00BB2645">
      <w:pPr>
        <w:pStyle w:val="DefaultTextFletcher"/>
        <w:tabs>
          <w:tab w:val="left" w:pos="142"/>
        </w:tabs>
        <w:ind w:right="678"/>
        <w:rPr>
          <w:sz w:val="20"/>
          <w:szCs w:val="20"/>
        </w:rPr>
      </w:pPr>
      <w:r w:rsidRPr="00AB5B69">
        <w:rPr>
          <w:sz w:val="20"/>
          <w:szCs w:val="20"/>
        </w:rPr>
        <w:t>(Company Name)</w:t>
      </w:r>
      <w:r w:rsidR="00C51041" w:rsidRPr="00AB5B69">
        <w:rPr>
          <w:sz w:val="20"/>
          <w:szCs w:val="20"/>
        </w:rPr>
        <w:t>: ……………………………………………………</w:t>
      </w:r>
      <w:r w:rsidRPr="00AB5B69">
        <w:rPr>
          <w:sz w:val="20"/>
          <w:szCs w:val="20"/>
        </w:rPr>
        <w:t xml:space="preserve"> agrees:</w:t>
      </w:r>
    </w:p>
    <w:p w14:paraId="60F0D7DE" w14:textId="77777777" w:rsidR="00C51041" w:rsidRPr="00AB5B69" w:rsidRDefault="00AD3F60" w:rsidP="00BB2645">
      <w:pPr>
        <w:pStyle w:val="FletcherBullet"/>
        <w:tabs>
          <w:tab w:val="left" w:pos="142"/>
        </w:tabs>
        <w:ind w:right="678"/>
      </w:pPr>
      <w:r w:rsidRPr="00AB5B69">
        <w:t>To ensure the above Employee</w:t>
      </w:r>
      <w:r w:rsidR="00AA2340" w:rsidRPr="00AB5B69">
        <w:t xml:space="preserve"> </w:t>
      </w:r>
      <w:r w:rsidR="00C51041" w:rsidRPr="00AB5B69">
        <w:t xml:space="preserve">continues to meet the competency and qualifications requirements described in the above declaration at all times while they perform the work specified above for or </w:t>
      </w:r>
      <w:r w:rsidRPr="00AB5B69">
        <w:t>on behalf of the above Company</w:t>
      </w:r>
    </w:p>
    <w:p w14:paraId="12964601" w14:textId="77777777" w:rsidR="00C51041" w:rsidRPr="00AB5B69" w:rsidRDefault="00C51041" w:rsidP="00BB2645">
      <w:pPr>
        <w:pStyle w:val="FletcherBullet"/>
        <w:tabs>
          <w:tab w:val="left" w:pos="142"/>
        </w:tabs>
        <w:ind w:right="678"/>
      </w:pPr>
      <w:r w:rsidRPr="00AB5B69">
        <w:t>To hold copies of all assessment files and related information regarding</w:t>
      </w:r>
      <w:r w:rsidR="00AD3F60" w:rsidRPr="00AB5B69">
        <w:t xml:space="preserve"> the above Employee </w:t>
      </w:r>
      <w:r w:rsidRPr="00AB5B69">
        <w:t xml:space="preserve">for at least 3 years </w:t>
      </w:r>
    </w:p>
    <w:p w14:paraId="2A084C7C" w14:textId="77777777" w:rsidR="00C51041" w:rsidRPr="00AB5B69" w:rsidRDefault="00C51041" w:rsidP="00BB2645">
      <w:pPr>
        <w:pStyle w:val="FletcherBullet"/>
        <w:tabs>
          <w:tab w:val="left" w:pos="142"/>
        </w:tabs>
        <w:ind w:right="678"/>
      </w:pPr>
      <w:r w:rsidRPr="00AB5B69">
        <w:t xml:space="preserve">That </w:t>
      </w:r>
      <w:r w:rsidR="00AD3F60" w:rsidRPr="00AB5B69">
        <w:t>…………………………………</w:t>
      </w:r>
      <w:r w:rsidR="00226B11" w:rsidRPr="00AB5B69">
        <w:t>and the Business has the right to revi</w:t>
      </w:r>
      <w:r w:rsidR="00AA2340" w:rsidRPr="00AB5B69">
        <w:t>ew/</w:t>
      </w:r>
      <w:r w:rsidR="00226B11" w:rsidRPr="00AB5B69">
        <w:t>audit contractor’s files and information for compliance purposes and</w:t>
      </w:r>
    </w:p>
    <w:p w14:paraId="1B6B0CC3" w14:textId="33466345" w:rsidR="00AA2340" w:rsidRPr="00AB5B69" w:rsidRDefault="00226B11" w:rsidP="00BB2645">
      <w:pPr>
        <w:pStyle w:val="FletcherBullet"/>
        <w:tabs>
          <w:tab w:val="left" w:pos="142"/>
        </w:tabs>
        <w:ind w:right="678"/>
      </w:pPr>
      <w:r w:rsidRPr="00AB5B69">
        <w:t>To indemnify and keep indemnified …………………………………………… and the Business from all claims or loss arising because of any inaccurate declaration of failure</w:t>
      </w:r>
      <w:r w:rsidR="0008478B">
        <w:t xml:space="preserve"> b</w:t>
      </w:r>
      <w:r w:rsidRPr="00AB5B69">
        <w:t>y</w:t>
      </w:r>
      <w:r w:rsidR="0008478B">
        <w:t xml:space="preserve"> </w:t>
      </w:r>
      <w:r w:rsidRPr="00AB5B69">
        <w:t>…………………………………………</w:t>
      </w:r>
      <w:r w:rsidR="00BB3ED0" w:rsidRPr="00AB5B69">
        <w:t>….</w:t>
      </w:r>
      <w:r w:rsidR="0008478B">
        <w:t xml:space="preserve"> </w:t>
      </w:r>
      <w:r w:rsidR="00AA2340" w:rsidRPr="00AB5B69">
        <w:t>(Company Name)</w:t>
      </w:r>
      <w:r w:rsidR="00BB3ED0" w:rsidRPr="00AB5B69">
        <w:t xml:space="preserve"> to ensure</w:t>
      </w:r>
      <w:r w:rsidR="00AD3F60" w:rsidRPr="00AB5B69">
        <w:t xml:space="preserve"> the </w:t>
      </w:r>
      <w:r w:rsidR="00BB3ED0" w:rsidRPr="00AB5B69">
        <w:t xml:space="preserve"> </w:t>
      </w:r>
    </w:p>
    <w:p w14:paraId="74D554E7" w14:textId="77777777" w:rsidR="00226B11" w:rsidRPr="00AB5B69" w:rsidRDefault="00AD3F60" w:rsidP="00BB2645">
      <w:pPr>
        <w:pStyle w:val="FletcherBullet"/>
        <w:tabs>
          <w:tab w:val="left" w:pos="142"/>
        </w:tabs>
        <w:ind w:right="678"/>
      </w:pPr>
      <w:r w:rsidRPr="00AB5B69">
        <w:t>Employee</w:t>
      </w:r>
      <w:r w:rsidR="00AA2340" w:rsidRPr="00AB5B69">
        <w:t xml:space="preserve"> </w:t>
      </w:r>
      <w:r w:rsidRPr="00AB5B69">
        <w:t xml:space="preserve">above </w:t>
      </w:r>
      <w:r w:rsidR="00226B11" w:rsidRPr="00AB5B69">
        <w:t xml:space="preserve">is competent and qualified to perform work specified above. </w:t>
      </w:r>
    </w:p>
    <w:p w14:paraId="2C8E51EF" w14:textId="77777777" w:rsidR="00BB2645" w:rsidRDefault="00BB2645" w:rsidP="00BB2645">
      <w:pPr>
        <w:pStyle w:val="DefaultTextFletcher"/>
        <w:tabs>
          <w:tab w:val="left" w:pos="142"/>
        </w:tabs>
        <w:ind w:right="678"/>
      </w:pPr>
    </w:p>
    <w:p w14:paraId="4FB44EFD" w14:textId="756E8918" w:rsidR="0049521C" w:rsidRPr="00BB2645" w:rsidRDefault="0049521C" w:rsidP="00BB2645">
      <w:pPr>
        <w:pStyle w:val="DefaultTextFletcher"/>
        <w:tabs>
          <w:tab w:val="left" w:pos="142"/>
        </w:tabs>
        <w:ind w:right="678"/>
      </w:pPr>
      <w:r w:rsidRPr="00BB2645">
        <w:t xml:space="preserve">I certify </w:t>
      </w:r>
      <w:r w:rsidR="00226B11" w:rsidRPr="00BB2645">
        <w:t>that</w:t>
      </w:r>
      <w:r w:rsidRPr="00BB2645">
        <w:t xml:space="preserve"> above mentioned worker is qualified (where required), received appropriate training and has the experience, knowledge and skills necessary to competently perform the required work on the project. </w:t>
      </w:r>
    </w:p>
    <w:p w14:paraId="534719C0" w14:textId="77777777" w:rsidR="0049521C" w:rsidRPr="00AB5B69" w:rsidRDefault="0049521C" w:rsidP="00BB2645">
      <w:pPr>
        <w:pStyle w:val="DefaultTextFletcher"/>
        <w:tabs>
          <w:tab w:val="left" w:pos="142"/>
        </w:tabs>
        <w:ind w:right="678"/>
        <w:rPr>
          <w:sz w:val="20"/>
          <w:szCs w:val="20"/>
        </w:rPr>
      </w:pPr>
    </w:p>
    <w:p w14:paraId="69B3AC6B" w14:textId="77777777" w:rsidR="0049521C" w:rsidRPr="00AB5B69" w:rsidRDefault="0049521C" w:rsidP="00BB2645">
      <w:pPr>
        <w:pStyle w:val="DefaultTextFletcher"/>
        <w:tabs>
          <w:tab w:val="left" w:pos="142"/>
        </w:tabs>
        <w:ind w:right="678"/>
        <w:rPr>
          <w:sz w:val="20"/>
          <w:szCs w:val="20"/>
        </w:rPr>
      </w:pPr>
      <w:r w:rsidRPr="00AB5B69">
        <w:rPr>
          <w:sz w:val="20"/>
          <w:szCs w:val="20"/>
        </w:rPr>
        <w:t xml:space="preserve">Subcontractor Principe Name: </w:t>
      </w:r>
    </w:p>
    <w:p w14:paraId="2CEA84A0" w14:textId="77777777" w:rsidR="0049521C" w:rsidRPr="00AB5B69" w:rsidRDefault="0049521C" w:rsidP="00BB2645">
      <w:pPr>
        <w:tabs>
          <w:tab w:val="left" w:pos="142"/>
        </w:tabs>
        <w:ind w:right="678"/>
        <w:rPr>
          <w:rFonts w:asciiTheme="minorHAnsi" w:eastAsia="Arial" w:hAnsiTheme="minorHAnsi" w:cstheme="minorHAnsi"/>
          <w:sz w:val="20"/>
        </w:rPr>
      </w:pPr>
    </w:p>
    <w:p w14:paraId="3BEEBC5A" w14:textId="77777777" w:rsidR="0049521C" w:rsidRPr="00AB5B69" w:rsidRDefault="0049521C" w:rsidP="00BB2645">
      <w:pPr>
        <w:pStyle w:val="DefaultTextFletcher"/>
        <w:tabs>
          <w:tab w:val="left" w:pos="142"/>
        </w:tabs>
        <w:ind w:right="678"/>
      </w:pPr>
      <w:r w:rsidRPr="00AB5B69">
        <w:t>Signature:</w:t>
      </w:r>
    </w:p>
    <w:p w14:paraId="50BC9472" w14:textId="77777777" w:rsidR="0049521C" w:rsidRPr="00AB5B69" w:rsidRDefault="0049521C" w:rsidP="00BB2645">
      <w:pPr>
        <w:pStyle w:val="DefaultTextFletcher"/>
        <w:tabs>
          <w:tab w:val="left" w:pos="142"/>
        </w:tabs>
        <w:ind w:right="678"/>
      </w:pPr>
    </w:p>
    <w:p w14:paraId="6D97CBC1" w14:textId="77777777" w:rsidR="0049521C" w:rsidRPr="00AB5B69" w:rsidRDefault="0049521C" w:rsidP="00BB2645">
      <w:pPr>
        <w:pStyle w:val="DefaultTextFletcher"/>
        <w:tabs>
          <w:tab w:val="left" w:pos="142"/>
        </w:tabs>
        <w:ind w:right="678"/>
      </w:pPr>
      <w:r w:rsidRPr="00AB5B69">
        <w:t>Date:</w:t>
      </w:r>
    </w:p>
    <w:p w14:paraId="73708BFE" w14:textId="77777777" w:rsidR="0049521C" w:rsidRPr="00AB5B69" w:rsidRDefault="0049521C" w:rsidP="00BB2645">
      <w:pPr>
        <w:pStyle w:val="DefaultTextFletcher"/>
        <w:tabs>
          <w:tab w:val="left" w:pos="142"/>
        </w:tabs>
        <w:ind w:right="678"/>
      </w:pPr>
    </w:p>
    <w:p w14:paraId="3FB78A3B" w14:textId="77777777" w:rsidR="0049521C" w:rsidRPr="00AB5B69" w:rsidRDefault="0049521C" w:rsidP="00BB2645">
      <w:pPr>
        <w:pStyle w:val="DefaultTextFletcher"/>
        <w:tabs>
          <w:tab w:val="left" w:pos="142"/>
        </w:tabs>
        <w:ind w:right="678"/>
      </w:pPr>
      <w:r w:rsidRPr="00AB5B69">
        <w:t>Contact Number:</w:t>
      </w:r>
    </w:p>
    <w:p w14:paraId="7F3ED61E" w14:textId="77777777" w:rsidR="0049521C" w:rsidRPr="00AB5B69" w:rsidRDefault="0049521C" w:rsidP="00BB2645">
      <w:pPr>
        <w:tabs>
          <w:tab w:val="left" w:pos="142"/>
        </w:tabs>
        <w:ind w:right="678"/>
        <w:rPr>
          <w:rFonts w:asciiTheme="minorHAnsi" w:eastAsia="Arial" w:hAnsiTheme="minorHAnsi" w:cstheme="minorHAnsi"/>
          <w:sz w:val="20"/>
        </w:rPr>
      </w:pPr>
    </w:p>
    <w:p w14:paraId="28A93130" w14:textId="77777777" w:rsidR="00B45E4B" w:rsidRPr="00AB5B69" w:rsidRDefault="00B45E4B" w:rsidP="00BB2645">
      <w:pPr>
        <w:tabs>
          <w:tab w:val="left" w:pos="142"/>
        </w:tabs>
        <w:ind w:right="678"/>
        <w:rPr>
          <w:rFonts w:asciiTheme="minorHAnsi" w:eastAsia="Arial" w:hAnsiTheme="minorHAnsi" w:cstheme="minorHAnsi"/>
          <w:sz w:val="20"/>
        </w:rPr>
      </w:pPr>
    </w:p>
    <w:p w14:paraId="7DD0D4AD" w14:textId="77777777" w:rsidR="00B45E4B" w:rsidRPr="0008478B" w:rsidRDefault="0049521C" w:rsidP="00BB2645">
      <w:pPr>
        <w:pStyle w:val="DefaultTextFletcher"/>
        <w:tabs>
          <w:tab w:val="left" w:pos="142"/>
        </w:tabs>
        <w:ind w:right="678"/>
      </w:pPr>
      <w:r w:rsidRPr="0008478B">
        <w:t xml:space="preserve">I certify that I am qualified </w:t>
      </w:r>
      <w:r w:rsidR="00B45E4B" w:rsidRPr="0008478B">
        <w:t>(where required), have received appropriate training and have the experience knowledge and skills to perform the work required on the project of site.</w:t>
      </w:r>
    </w:p>
    <w:p w14:paraId="4F7BF3AC" w14:textId="77777777" w:rsidR="00B45E4B" w:rsidRPr="00AB5B69" w:rsidRDefault="00B45E4B" w:rsidP="00BB2645">
      <w:pPr>
        <w:tabs>
          <w:tab w:val="left" w:pos="142"/>
        </w:tabs>
        <w:ind w:right="678"/>
        <w:rPr>
          <w:rFonts w:asciiTheme="minorHAnsi" w:eastAsia="Arial" w:hAnsiTheme="minorHAnsi" w:cstheme="minorHAnsi"/>
          <w:sz w:val="20"/>
        </w:rPr>
      </w:pPr>
    </w:p>
    <w:p w14:paraId="613FED04" w14:textId="77777777" w:rsidR="00B45E4B" w:rsidRPr="00AB5B69" w:rsidRDefault="00B45E4B" w:rsidP="00BB2645">
      <w:pPr>
        <w:pStyle w:val="DefaultTextFletcher"/>
        <w:tabs>
          <w:tab w:val="left" w:pos="142"/>
        </w:tabs>
        <w:ind w:right="678"/>
      </w:pPr>
      <w:r w:rsidRPr="00AB5B69">
        <w:t>Worker Name:</w:t>
      </w:r>
    </w:p>
    <w:p w14:paraId="6C74A2FE" w14:textId="77777777" w:rsidR="00B45E4B" w:rsidRPr="00AB5B69" w:rsidRDefault="00B45E4B" w:rsidP="00BB2645">
      <w:pPr>
        <w:pStyle w:val="DefaultTextFletcher"/>
        <w:tabs>
          <w:tab w:val="left" w:pos="142"/>
        </w:tabs>
        <w:ind w:right="678"/>
      </w:pPr>
    </w:p>
    <w:p w14:paraId="519DE3BB" w14:textId="77777777" w:rsidR="00B45E4B" w:rsidRPr="00AB5B69" w:rsidRDefault="00B45E4B" w:rsidP="00BB2645">
      <w:pPr>
        <w:pStyle w:val="DefaultTextFletcher"/>
        <w:tabs>
          <w:tab w:val="left" w:pos="142"/>
        </w:tabs>
        <w:ind w:right="678"/>
      </w:pPr>
      <w:r w:rsidRPr="00AB5B69">
        <w:t>Signature:</w:t>
      </w:r>
    </w:p>
    <w:p w14:paraId="313667B5" w14:textId="77777777" w:rsidR="00B45E4B" w:rsidRPr="00AB5B69" w:rsidRDefault="00B45E4B" w:rsidP="00BB2645">
      <w:pPr>
        <w:pStyle w:val="DefaultTextFletcher"/>
        <w:tabs>
          <w:tab w:val="left" w:pos="142"/>
        </w:tabs>
        <w:ind w:right="678"/>
      </w:pPr>
    </w:p>
    <w:p w14:paraId="0F355E61" w14:textId="77777777" w:rsidR="00B45E4B" w:rsidRPr="00AB5B69" w:rsidRDefault="00B45E4B" w:rsidP="00BB2645">
      <w:pPr>
        <w:pStyle w:val="DefaultTextFletcher"/>
        <w:tabs>
          <w:tab w:val="left" w:pos="142"/>
        </w:tabs>
        <w:ind w:right="678"/>
      </w:pPr>
      <w:r w:rsidRPr="00AB5B69">
        <w:t>Date:</w:t>
      </w:r>
    </w:p>
    <w:p w14:paraId="0D7257A1" w14:textId="77777777" w:rsidR="00C51041" w:rsidRPr="00AB5B69" w:rsidRDefault="0049521C" w:rsidP="00BB2645">
      <w:pPr>
        <w:tabs>
          <w:tab w:val="left" w:pos="142"/>
        </w:tabs>
        <w:ind w:right="678"/>
        <w:rPr>
          <w:rFonts w:asciiTheme="minorHAnsi" w:eastAsia="Arial" w:hAnsiTheme="minorHAnsi" w:cstheme="minorHAnsi"/>
          <w:sz w:val="20"/>
        </w:rPr>
      </w:pPr>
      <w:r w:rsidRPr="00AB5B69">
        <w:rPr>
          <w:rFonts w:asciiTheme="minorHAnsi" w:eastAsia="Arial" w:hAnsiTheme="minorHAnsi" w:cstheme="minorHAnsi"/>
          <w:sz w:val="20"/>
        </w:rPr>
        <w:t xml:space="preserve"> </w:t>
      </w:r>
      <w:r w:rsidR="00226B11" w:rsidRPr="00AB5B69">
        <w:rPr>
          <w:rFonts w:asciiTheme="minorHAnsi" w:eastAsia="Arial" w:hAnsiTheme="minorHAnsi" w:cstheme="minorHAnsi"/>
          <w:sz w:val="20"/>
        </w:rPr>
        <w:t xml:space="preserve"> </w:t>
      </w:r>
    </w:p>
    <w:sectPr w:rsidR="00C51041" w:rsidRPr="00AB5B69" w:rsidSect="00E1369C">
      <w:footerReference w:type="default" r:id="rId11"/>
      <w:type w:val="continuous"/>
      <w:pgSz w:w="11910" w:h="16840" w:code="9"/>
      <w:pgMar w:top="1080" w:right="1080" w:bottom="245" w:left="1080" w:header="113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32276" w14:textId="77777777" w:rsidR="0094617B" w:rsidRDefault="0094617B" w:rsidP="00AB5B69">
      <w:pPr>
        <w:spacing w:after="0"/>
      </w:pPr>
      <w:r>
        <w:separator/>
      </w:r>
    </w:p>
  </w:endnote>
  <w:endnote w:type="continuationSeparator" w:id="0">
    <w:p w14:paraId="645D13E8" w14:textId="77777777" w:rsidR="0094617B" w:rsidRDefault="0094617B" w:rsidP="00AB5B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Graphik Bold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Regular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ptos Bold">
    <w:altName w:val="Apto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C5A6" w14:textId="77777777" w:rsidR="00E1369C" w:rsidRPr="00E1369C" w:rsidRDefault="00E1369C" w:rsidP="00E1369C">
    <w:pPr>
      <w:tabs>
        <w:tab w:val="right" w:pos="10466"/>
      </w:tabs>
      <w:spacing w:after="0" w:line="259" w:lineRule="auto"/>
      <w:ind w:left="-448"/>
      <w:jc w:val="right"/>
      <w:rPr>
        <w:rFonts w:ascii="Aptos" w:eastAsia="Calibri" w:hAnsi="Aptos" w:cs="Arial"/>
        <w:color w:val="A20C1C"/>
        <w:sz w:val="16"/>
        <w:szCs w:val="16"/>
        <w:lang w:eastAsia="en-NZ"/>
      </w:rPr>
    </w:pPr>
    <w:r w:rsidRPr="00E1369C">
      <w:rPr>
        <w:rFonts w:ascii="Aptos" w:eastAsia="Calibri" w:hAnsi="Aptos" w:cs="Arial"/>
        <w:noProof/>
        <w:color w:val="A20C1C"/>
        <w:sz w:val="16"/>
        <w:szCs w:val="16"/>
        <w:lang w:eastAsia="en-NZ"/>
      </w:rPr>
      <w:drawing>
        <wp:inline distT="0" distB="0" distL="0" distR="0" wp14:anchorId="22DF6839" wp14:editId="6FAE099F">
          <wp:extent cx="3203027" cy="185420"/>
          <wp:effectExtent l="0" t="0" r="0" b="5080"/>
          <wp:docPr id="18443584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508538" name="Picture 10405085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60"/>
                  <a:stretch/>
                </pic:blipFill>
                <pic:spPr bwMode="auto">
                  <a:xfrm>
                    <a:off x="0" y="0"/>
                    <a:ext cx="3696022" cy="2139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19766A5" w14:textId="27A65C08" w:rsidR="00AB5B69" w:rsidRPr="00E1369C" w:rsidRDefault="00E1369C" w:rsidP="00E1369C">
    <w:pPr>
      <w:spacing w:after="0" w:line="259" w:lineRule="auto"/>
      <w:jc w:val="right"/>
      <w:rPr>
        <w:rFonts w:ascii="Aptos" w:eastAsia="Calibri" w:hAnsi="Aptos" w:cs="Arial"/>
        <w:color w:val="A20C1C"/>
        <w:sz w:val="20"/>
        <w:szCs w:val="22"/>
        <w:lang w:eastAsia="en-NZ"/>
      </w:rPr>
    </w:pPr>
    <w:r w:rsidRPr="00E1369C">
      <w:rPr>
        <w:rFonts w:ascii="Aptos" w:eastAsia="Calibri" w:hAnsi="Aptos" w:cs="Arial"/>
        <w:color w:val="A20C1C"/>
        <w:sz w:val="16"/>
        <w:szCs w:val="16"/>
        <w:lang w:eastAsia="en-NZ"/>
      </w:rPr>
      <w:t>Fletcher</w:t>
    </w:r>
    <w:r w:rsidRPr="00E1369C">
      <w:rPr>
        <w:rFonts w:ascii="Aptos" w:eastAsia="Calibri" w:hAnsi="Aptos" w:cs="Arial"/>
        <w:b/>
        <w:bCs/>
        <w:color w:val="A20C1C"/>
        <w:sz w:val="16"/>
        <w:szCs w:val="16"/>
        <w:lang w:eastAsia="en-NZ"/>
      </w:rPr>
      <w:t xml:space="preserve">One  </w:t>
    </w:r>
    <w:r w:rsidRPr="00E1369C">
      <w:rPr>
        <w:rFonts w:ascii="Aptos" w:eastAsia="Calibri" w:hAnsi="Aptos" w:cs="Arial"/>
        <w:color w:val="A20C1C"/>
        <w:sz w:val="16"/>
        <w:szCs w:val="16"/>
        <w:lang w:eastAsia="en-NZ"/>
      </w:rPr>
      <w:t xml:space="preserve">| </w:t>
    </w:r>
    <w:r w:rsidRPr="00E1369C">
      <w:rPr>
        <w:rFonts w:ascii="Aptos" w:eastAsia="Calibri" w:hAnsi="Aptos" w:cs="Arial"/>
        <w:b/>
        <w:bCs/>
        <w:color w:val="A20C1C"/>
        <w:sz w:val="16"/>
        <w:szCs w:val="16"/>
        <w:lang w:eastAsia="en-NZ"/>
      </w:rPr>
      <w:t xml:space="preserve"> </w:t>
    </w:r>
    <w:r w:rsidRPr="00E1369C">
      <w:rPr>
        <w:rFonts w:ascii="Aptos" w:eastAsia="Calibri" w:hAnsi="Aptos" w:cs="Arial"/>
        <w:color w:val="A20C1C"/>
        <w:sz w:val="16"/>
        <w:szCs w:val="16"/>
        <w:lang w:eastAsia="en-NZ"/>
      </w:rPr>
      <w:t xml:space="preserve">Systems that work </w:t>
    </w:r>
    <w:r w:rsidRPr="00E1369C">
      <w:rPr>
        <w:rFonts w:ascii="Aptos" w:eastAsia="Calibri" w:hAnsi="Aptos" w:cs="Arial"/>
        <w:sz w:val="16"/>
        <w:szCs w:val="16"/>
        <w:lang w:eastAsia="en-NZ"/>
      </w:rPr>
      <w:t xml:space="preserve">|Subcontract Operator Competency Attestation &amp; Declaration | Rev1 |  </w:t>
    </w:r>
    <w:r w:rsidRPr="00E1369C">
      <w:rPr>
        <w:rFonts w:ascii="Aptos" w:eastAsia="Calibri" w:hAnsi="Aptos" w:cs="Arial"/>
        <w:sz w:val="16"/>
        <w:szCs w:val="16"/>
        <w:lang w:eastAsia="en-NZ"/>
      </w:rPr>
      <w:fldChar w:fldCharType="begin"/>
    </w:r>
    <w:r w:rsidRPr="00E1369C">
      <w:rPr>
        <w:rFonts w:ascii="Aptos" w:eastAsia="Calibri" w:hAnsi="Aptos" w:cs="Arial"/>
        <w:sz w:val="16"/>
        <w:szCs w:val="16"/>
        <w:lang w:eastAsia="en-NZ"/>
      </w:rPr>
      <w:instrText xml:space="preserve"> DATE  \@ "d.MM.yyyy"  \* MERGEFORMAT </w:instrText>
    </w:r>
    <w:r w:rsidRPr="00E1369C">
      <w:rPr>
        <w:rFonts w:ascii="Aptos" w:eastAsia="Calibri" w:hAnsi="Aptos" w:cs="Arial"/>
        <w:sz w:val="16"/>
        <w:szCs w:val="16"/>
        <w:lang w:eastAsia="en-NZ"/>
      </w:rPr>
      <w:fldChar w:fldCharType="separate"/>
    </w:r>
    <w:r w:rsidR="0031600E">
      <w:rPr>
        <w:rFonts w:ascii="Aptos" w:eastAsia="Calibri" w:hAnsi="Aptos" w:cs="Arial"/>
        <w:noProof/>
        <w:sz w:val="16"/>
        <w:szCs w:val="16"/>
        <w:lang w:eastAsia="en-NZ"/>
      </w:rPr>
      <w:t>20.07.2026</w:t>
    </w:r>
    <w:r w:rsidRPr="00E1369C">
      <w:rPr>
        <w:rFonts w:ascii="Aptos" w:eastAsia="Calibri" w:hAnsi="Aptos" w:cs="Arial"/>
        <w:sz w:val="16"/>
        <w:szCs w:val="16"/>
        <w:lang w:eastAsia="en-NZ"/>
      </w:rPr>
      <w:fldChar w:fldCharType="end"/>
    </w:r>
    <w:r w:rsidRPr="00E1369C">
      <w:rPr>
        <w:rFonts w:ascii="Aptos" w:eastAsia="Calibri" w:hAnsi="Aptos" w:cs="Arial"/>
        <w:sz w:val="16"/>
        <w:szCs w:val="16"/>
        <w:lang w:eastAsia="en-NZ"/>
      </w:rPr>
      <w:t xml:space="preserve">  | </w:t>
    </w:r>
    <w:r w:rsidRPr="00196371">
      <w:rPr>
        <w:rFonts w:ascii="Aptos" w:eastAsia="Calibri" w:hAnsi="Aptos" w:cs="Arial"/>
        <w:sz w:val="16"/>
        <w:szCs w:val="16"/>
        <w:lang w:eastAsia="en-NZ"/>
      </w:rPr>
      <w:t xml:space="preserve">page </w:t>
    </w:r>
    <w:r w:rsidRPr="00196371">
      <w:rPr>
        <w:rFonts w:ascii="Aptos" w:eastAsia="Calibri" w:hAnsi="Aptos" w:cs="Arial"/>
        <w:sz w:val="16"/>
        <w:szCs w:val="16"/>
        <w:lang w:eastAsia="en-NZ"/>
      </w:rPr>
      <w:fldChar w:fldCharType="begin"/>
    </w:r>
    <w:r w:rsidRPr="00196371">
      <w:rPr>
        <w:rFonts w:ascii="Aptos" w:eastAsia="Calibri" w:hAnsi="Aptos" w:cs="Arial"/>
        <w:sz w:val="16"/>
        <w:szCs w:val="16"/>
        <w:lang w:eastAsia="en-NZ"/>
      </w:rPr>
      <w:instrText xml:space="preserve"> PAGE   \* MERGEFORMAT </w:instrText>
    </w:r>
    <w:r w:rsidRPr="00196371">
      <w:rPr>
        <w:rFonts w:ascii="Aptos" w:eastAsia="Calibri" w:hAnsi="Aptos" w:cs="Arial"/>
        <w:sz w:val="16"/>
        <w:szCs w:val="16"/>
        <w:lang w:eastAsia="en-NZ"/>
      </w:rPr>
      <w:fldChar w:fldCharType="separate"/>
    </w:r>
    <w:r w:rsidRPr="00196371">
      <w:rPr>
        <w:rFonts w:ascii="Aptos" w:eastAsia="Calibri" w:hAnsi="Aptos" w:cs="Arial"/>
        <w:sz w:val="16"/>
        <w:szCs w:val="16"/>
        <w:lang w:eastAsia="en-NZ"/>
      </w:rPr>
      <w:t>1</w:t>
    </w:r>
    <w:r w:rsidRPr="00196371">
      <w:rPr>
        <w:rFonts w:ascii="Aptos" w:eastAsia="Calibri" w:hAnsi="Aptos" w:cs="Arial"/>
        <w:sz w:val="16"/>
        <w:szCs w:val="16"/>
        <w:lang w:eastAsia="en-NZ"/>
      </w:rPr>
      <w:fldChar w:fldCharType="end"/>
    </w:r>
    <w:r w:rsidRPr="00196371">
      <w:rPr>
        <w:rFonts w:ascii="Aptos" w:eastAsia="Calibri" w:hAnsi="Aptos" w:cs="Arial"/>
        <w:sz w:val="16"/>
        <w:szCs w:val="16"/>
        <w:lang w:eastAsia="en-NZ"/>
      </w:rPr>
      <w:t xml:space="preserve"> of </w:t>
    </w:r>
    <w:r w:rsidRPr="00196371">
      <w:rPr>
        <w:rFonts w:ascii="Aptos" w:eastAsia="Calibri" w:hAnsi="Aptos" w:cs="Arial"/>
        <w:sz w:val="16"/>
        <w:szCs w:val="16"/>
        <w:lang w:eastAsia="en-NZ"/>
      </w:rPr>
      <w:fldChar w:fldCharType="begin"/>
    </w:r>
    <w:r w:rsidRPr="00196371">
      <w:rPr>
        <w:rFonts w:ascii="Aptos" w:eastAsia="Calibri" w:hAnsi="Aptos" w:cs="Arial"/>
        <w:sz w:val="16"/>
        <w:szCs w:val="16"/>
        <w:lang w:eastAsia="en-NZ"/>
      </w:rPr>
      <w:instrText xml:space="preserve"> NUMPAGES   \* MERGEFORMAT </w:instrText>
    </w:r>
    <w:r w:rsidRPr="00196371">
      <w:rPr>
        <w:rFonts w:ascii="Aptos" w:eastAsia="Calibri" w:hAnsi="Aptos" w:cs="Arial"/>
        <w:sz w:val="16"/>
        <w:szCs w:val="16"/>
        <w:lang w:eastAsia="en-NZ"/>
      </w:rPr>
      <w:fldChar w:fldCharType="separate"/>
    </w:r>
    <w:r w:rsidRPr="00196371">
      <w:rPr>
        <w:rFonts w:ascii="Aptos" w:eastAsia="Calibri" w:hAnsi="Aptos" w:cs="Arial"/>
        <w:sz w:val="16"/>
        <w:szCs w:val="16"/>
        <w:lang w:eastAsia="en-NZ"/>
      </w:rPr>
      <w:t>3</w:t>
    </w:r>
    <w:r w:rsidRPr="00196371">
      <w:rPr>
        <w:rFonts w:ascii="Aptos" w:eastAsia="Calibri" w:hAnsi="Aptos" w:cs="Arial"/>
        <w:sz w:val="16"/>
        <w:szCs w:val="16"/>
        <w:lang w:eastAsia="en-N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E5BE8" w14:textId="77777777" w:rsidR="0094617B" w:rsidRDefault="0094617B" w:rsidP="00AB5B69">
      <w:pPr>
        <w:spacing w:after="0"/>
      </w:pPr>
      <w:r>
        <w:separator/>
      </w:r>
    </w:p>
  </w:footnote>
  <w:footnote w:type="continuationSeparator" w:id="0">
    <w:p w14:paraId="6D93E023" w14:textId="77777777" w:rsidR="0094617B" w:rsidRDefault="0094617B" w:rsidP="00AB5B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E27"/>
    <w:multiLevelType w:val="hybridMultilevel"/>
    <w:tmpl w:val="6F14B2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EE2"/>
    <w:multiLevelType w:val="multilevel"/>
    <w:tmpl w:val="AF721AF4"/>
    <w:styleLink w:val="CRLNumbering"/>
    <w:lvl w:ilvl="0">
      <w:start w:val="1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570" w:hanging="562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31" w:hanging="561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693" w:hanging="56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3254" w:hanging="561"/>
      </w:pPr>
      <w:rPr>
        <w:rFonts w:ascii="Calibri" w:hAnsi="Calibri" w:hint="default"/>
      </w:rPr>
    </w:lvl>
    <w:lvl w:ilvl="8">
      <w:start w:val="1"/>
      <w:numFmt w:val="none"/>
      <w:lvlText w:val=""/>
      <w:lvlJc w:val="left"/>
      <w:pPr>
        <w:ind w:left="3816" w:hanging="562"/>
      </w:pPr>
      <w:rPr>
        <w:rFonts w:hint="default"/>
      </w:rPr>
    </w:lvl>
  </w:abstractNum>
  <w:abstractNum w:abstractNumId="2" w15:restartNumberingAfterBreak="0">
    <w:nsid w:val="05F96045"/>
    <w:multiLevelType w:val="multilevel"/>
    <w:tmpl w:val="94C4C82E"/>
    <w:lvl w:ilvl="0">
      <w:start w:val="1"/>
      <w:numFmt w:val="lowerRoman"/>
      <w:lvlText w:val="(%1)"/>
      <w:lvlJc w:val="left"/>
      <w:pPr>
        <w:ind w:left="100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DB100F"/>
    <w:multiLevelType w:val="hybridMultilevel"/>
    <w:tmpl w:val="81E49D52"/>
    <w:lvl w:ilvl="0" w:tplc="E2A209F2">
      <w:start w:val="1"/>
      <w:numFmt w:val="bullet"/>
      <w:pStyle w:val="FletcherBullet"/>
      <w:lvlText w:val=""/>
      <w:lvlJc w:val="left"/>
      <w:pPr>
        <w:ind w:left="2279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4" w15:restartNumberingAfterBreak="0">
    <w:nsid w:val="17F13877"/>
    <w:multiLevelType w:val="multilevel"/>
    <w:tmpl w:val="CC2A0E38"/>
    <w:lvl w:ilvl="0">
      <w:start w:val="1"/>
      <w:numFmt w:val="bullet"/>
      <w:lvlText w:val=""/>
      <w:lvlJc w:val="left"/>
      <w:pPr>
        <w:ind w:left="36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418" w:hanging="284"/>
      </w:p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824B12"/>
    <w:multiLevelType w:val="hybridMultilevel"/>
    <w:tmpl w:val="B2563C7E"/>
    <w:lvl w:ilvl="0" w:tplc="FEEC72E0">
      <w:start w:val="1"/>
      <w:numFmt w:val="lowerLetter"/>
      <w:pStyle w:val="aTable10Font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B6604"/>
    <w:multiLevelType w:val="multilevel"/>
    <w:tmpl w:val="77CC33B8"/>
    <w:lvl w:ilvl="0">
      <w:start w:val="1"/>
      <w:numFmt w:val="lowerLetter"/>
      <w:pStyle w:val="aTable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7" w15:restartNumberingAfterBreak="0">
    <w:nsid w:val="42B5654D"/>
    <w:multiLevelType w:val="multilevel"/>
    <w:tmpl w:val="2F121390"/>
    <w:numStyleLink w:val="CRLAppendixNumbering"/>
  </w:abstractNum>
  <w:abstractNum w:abstractNumId="8" w15:restartNumberingAfterBreak="0">
    <w:nsid w:val="42BF5957"/>
    <w:multiLevelType w:val="multilevel"/>
    <w:tmpl w:val="60D8A29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4E96DE9"/>
    <w:multiLevelType w:val="multilevel"/>
    <w:tmpl w:val="2F121390"/>
    <w:styleLink w:val="CRLAppendixNumbering"/>
    <w:lvl w:ilvl="0">
      <w:start w:val="1"/>
      <w:numFmt w:val="upperLetter"/>
      <w:pStyle w:val="AppendixLev1Fletcher"/>
      <w:lvlText w:val="%11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pStyle w:val="AppendixLev2Fletcher"/>
      <w:lvlText w:val="%1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pStyle w:val="AppendixLev3Fletcher"/>
      <w:lvlText w:val="%1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AppendixLev4Fletcher"/>
      <w:lvlText w:val="%11.%2.%3.%4"/>
      <w:lvlJc w:val="left"/>
      <w:pPr>
        <w:ind w:left="1008" w:hanging="1008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6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7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8">
      <w:start w:val="1"/>
      <w:numFmt w:val="none"/>
      <w:lvlText w:val=""/>
      <w:lvlJc w:val="left"/>
      <w:pPr>
        <w:ind w:left="1008" w:hanging="1008"/>
      </w:pPr>
      <w:rPr>
        <w:rFonts w:hint="default"/>
      </w:rPr>
    </w:lvl>
  </w:abstractNum>
  <w:abstractNum w:abstractNumId="10" w15:restartNumberingAfterBreak="0">
    <w:nsid w:val="45F622D2"/>
    <w:multiLevelType w:val="multilevel"/>
    <w:tmpl w:val="E188A0AE"/>
    <w:lvl w:ilvl="0">
      <w:start w:val="1"/>
      <w:numFmt w:val="decimal"/>
      <w:pStyle w:val="Level1TableNumbering"/>
      <w:lvlText w:val="%1"/>
      <w:lvlJc w:val="left"/>
      <w:pPr>
        <w:ind w:left="288" w:hanging="28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TableNumbering"/>
      <w:suff w:val="nothing"/>
      <w:lvlText w:val="%1.%2"/>
      <w:lvlJc w:val="left"/>
      <w:pPr>
        <w:ind w:left="288" w:hanging="288"/>
      </w:pPr>
      <w:rPr>
        <w:rFonts w:hint="default"/>
      </w:rPr>
    </w:lvl>
    <w:lvl w:ilvl="2">
      <w:start w:val="1"/>
      <w:numFmt w:val="decimal"/>
      <w:pStyle w:val="Level3TableNumbering"/>
      <w:lvlText w:val="%1.%2.%3"/>
      <w:lvlJc w:val="left"/>
      <w:pPr>
        <w:ind w:left="28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6032744"/>
    <w:multiLevelType w:val="multilevel"/>
    <w:tmpl w:val="73ACEA48"/>
    <w:lvl w:ilvl="0">
      <w:start w:val="1"/>
      <w:numFmt w:val="lowerRoman"/>
      <w:pStyle w:val="i9Font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C5354DB"/>
    <w:multiLevelType w:val="hybridMultilevel"/>
    <w:tmpl w:val="7F4E3902"/>
    <w:lvl w:ilvl="0" w:tplc="7EDA14F8">
      <w:start w:val="1"/>
      <w:numFmt w:val="lowerLetter"/>
      <w:pStyle w:val="Heading5Bullet"/>
      <w:lvlText w:val="(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6E88F7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D8F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81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A7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A0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01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45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CD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07987"/>
    <w:multiLevelType w:val="multilevel"/>
    <w:tmpl w:val="2D4C1644"/>
    <w:lvl w:ilvl="0">
      <w:start w:val="1"/>
      <w:numFmt w:val="decimal"/>
      <w:pStyle w:val="1HeadingFletcher-Numbered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2HeadingFletcher-Numbered"/>
      <w:lvlText w:val="%1.%2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HeadingFletcher-Numbered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4HeadingFletcher-Numbered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lowerLetter"/>
      <w:lvlRestart w:val="3"/>
      <w:pStyle w:val="aFletcherIndented"/>
      <w:lvlText w:val="(%5)"/>
      <w:lvlJc w:val="left"/>
      <w:pPr>
        <w:ind w:left="1570" w:hanging="562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31" w:hanging="561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693" w:hanging="562"/>
      </w:pPr>
      <w:rPr>
        <w:rFonts w:ascii="Symbol" w:hAnsi="Symbol" w:hint="default"/>
      </w:rPr>
    </w:lvl>
    <w:lvl w:ilvl="7">
      <w:start w:val="1"/>
      <w:numFmt w:val="bullet"/>
      <w:pStyle w:val="8Fonttabledash"/>
      <w:lvlText w:val="-"/>
      <w:lvlJc w:val="left"/>
      <w:pPr>
        <w:ind w:left="3254" w:hanging="561"/>
      </w:pPr>
      <w:rPr>
        <w:rFonts w:ascii="Calibri" w:hAnsi="Calibri" w:hint="default"/>
      </w:rPr>
    </w:lvl>
    <w:lvl w:ilvl="8">
      <w:start w:val="1"/>
      <w:numFmt w:val="none"/>
      <w:lvlText w:val=""/>
      <w:lvlJc w:val="left"/>
      <w:pPr>
        <w:ind w:left="3816" w:hanging="562"/>
      </w:pPr>
      <w:rPr>
        <w:rFonts w:hint="default"/>
      </w:rPr>
    </w:lvl>
  </w:abstractNum>
  <w:abstractNum w:abstractNumId="14" w15:restartNumberingAfterBreak="0">
    <w:nsid w:val="5C1141E8"/>
    <w:multiLevelType w:val="hybridMultilevel"/>
    <w:tmpl w:val="552CFB5A"/>
    <w:lvl w:ilvl="0" w:tplc="5686C7BC">
      <w:start w:val="1"/>
      <w:numFmt w:val="bullet"/>
      <w:pStyle w:val="FletcherDash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1C6546"/>
    <w:multiLevelType w:val="hybridMultilevel"/>
    <w:tmpl w:val="1172AF9E"/>
    <w:lvl w:ilvl="0" w:tplc="CD80274E">
      <w:start w:val="1"/>
      <w:numFmt w:val="decimal"/>
      <w:lvlText w:val="%1."/>
      <w:lvlJc w:val="left"/>
      <w:pPr>
        <w:ind w:left="644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2FE89E2">
      <w:start w:val="1"/>
      <w:numFmt w:val="bullet"/>
      <w:lvlText w:val="•"/>
      <w:lvlJc w:val="left"/>
      <w:pPr>
        <w:ind w:left="1580" w:hanging="428"/>
      </w:pPr>
      <w:rPr>
        <w:rFonts w:hint="default"/>
      </w:rPr>
    </w:lvl>
    <w:lvl w:ilvl="2" w:tplc="2D465F82">
      <w:start w:val="1"/>
      <w:numFmt w:val="bullet"/>
      <w:lvlText w:val="•"/>
      <w:lvlJc w:val="left"/>
      <w:pPr>
        <w:ind w:left="2516" w:hanging="428"/>
      </w:pPr>
      <w:rPr>
        <w:rFonts w:hint="default"/>
      </w:rPr>
    </w:lvl>
    <w:lvl w:ilvl="3" w:tplc="8F482E5E">
      <w:start w:val="1"/>
      <w:numFmt w:val="bullet"/>
      <w:lvlText w:val="•"/>
      <w:lvlJc w:val="left"/>
      <w:pPr>
        <w:ind w:left="3453" w:hanging="428"/>
      </w:pPr>
      <w:rPr>
        <w:rFonts w:hint="default"/>
      </w:rPr>
    </w:lvl>
    <w:lvl w:ilvl="4" w:tplc="450A11E6">
      <w:start w:val="1"/>
      <w:numFmt w:val="bullet"/>
      <w:lvlText w:val="•"/>
      <w:lvlJc w:val="left"/>
      <w:pPr>
        <w:ind w:left="4389" w:hanging="428"/>
      </w:pPr>
      <w:rPr>
        <w:rFonts w:hint="default"/>
      </w:rPr>
    </w:lvl>
    <w:lvl w:ilvl="5" w:tplc="153054E2">
      <w:start w:val="1"/>
      <w:numFmt w:val="bullet"/>
      <w:lvlText w:val="•"/>
      <w:lvlJc w:val="left"/>
      <w:pPr>
        <w:ind w:left="5325" w:hanging="428"/>
      </w:pPr>
      <w:rPr>
        <w:rFonts w:hint="default"/>
      </w:rPr>
    </w:lvl>
    <w:lvl w:ilvl="6" w:tplc="DA72C61E">
      <w:start w:val="1"/>
      <w:numFmt w:val="bullet"/>
      <w:lvlText w:val="•"/>
      <w:lvlJc w:val="left"/>
      <w:pPr>
        <w:ind w:left="6261" w:hanging="428"/>
      </w:pPr>
      <w:rPr>
        <w:rFonts w:hint="default"/>
      </w:rPr>
    </w:lvl>
    <w:lvl w:ilvl="7" w:tplc="FA789AE4">
      <w:start w:val="1"/>
      <w:numFmt w:val="bullet"/>
      <w:lvlText w:val="•"/>
      <w:lvlJc w:val="left"/>
      <w:pPr>
        <w:ind w:left="7197" w:hanging="428"/>
      </w:pPr>
      <w:rPr>
        <w:rFonts w:hint="default"/>
      </w:rPr>
    </w:lvl>
    <w:lvl w:ilvl="8" w:tplc="C38C5608">
      <w:start w:val="1"/>
      <w:numFmt w:val="bullet"/>
      <w:lvlText w:val="•"/>
      <w:lvlJc w:val="left"/>
      <w:pPr>
        <w:ind w:left="8134" w:hanging="428"/>
      </w:pPr>
      <w:rPr>
        <w:rFonts w:hint="default"/>
      </w:rPr>
    </w:lvl>
  </w:abstractNum>
  <w:abstractNum w:abstractNumId="16" w15:restartNumberingAfterBreak="0">
    <w:nsid w:val="6584496C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D50FB5"/>
    <w:multiLevelType w:val="hybridMultilevel"/>
    <w:tmpl w:val="E73ED34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E2C4C"/>
    <w:multiLevelType w:val="hybridMultilevel"/>
    <w:tmpl w:val="1CB46E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90718"/>
    <w:multiLevelType w:val="multilevel"/>
    <w:tmpl w:val="2F121390"/>
    <w:numStyleLink w:val="CRLAppendixNumbering"/>
  </w:abstractNum>
  <w:num w:numId="1" w16cid:durableId="810174608">
    <w:abstractNumId w:val="15"/>
  </w:num>
  <w:num w:numId="2" w16cid:durableId="2055497412">
    <w:abstractNumId w:val="17"/>
  </w:num>
  <w:num w:numId="3" w16cid:durableId="383992080">
    <w:abstractNumId w:val="18"/>
  </w:num>
  <w:num w:numId="4" w16cid:durableId="1401054540">
    <w:abstractNumId w:val="0"/>
  </w:num>
  <w:num w:numId="5" w16cid:durableId="2114401027">
    <w:abstractNumId w:val="12"/>
  </w:num>
  <w:num w:numId="6" w16cid:durableId="919564836">
    <w:abstractNumId w:val="1"/>
  </w:num>
  <w:num w:numId="7" w16cid:durableId="1473450477">
    <w:abstractNumId w:val="13"/>
  </w:num>
  <w:num w:numId="8" w16cid:durableId="1725253134">
    <w:abstractNumId w:val="9"/>
  </w:num>
  <w:num w:numId="9" w16cid:durableId="1817262972">
    <w:abstractNumId w:val="19"/>
  </w:num>
  <w:num w:numId="10" w16cid:durableId="434054384">
    <w:abstractNumId w:val="4"/>
  </w:num>
  <w:num w:numId="11" w16cid:durableId="503201746">
    <w:abstractNumId w:val="14"/>
  </w:num>
  <w:num w:numId="12" w16cid:durableId="316108883">
    <w:abstractNumId w:val="6"/>
  </w:num>
  <w:num w:numId="13" w16cid:durableId="415442089">
    <w:abstractNumId w:val="11"/>
  </w:num>
  <w:num w:numId="14" w16cid:durableId="2137676294">
    <w:abstractNumId w:val="10"/>
  </w:num>
  <w:num w:numId="15" w16cid:durableId="1944800168">
    <w:abstractNumId w:val="5"/>
  </w:num>
  <w:num w:numId="16" w16cid:durableId="1018771648">
    <w:abstractNumId w:val="8"/>
  </w:num>
  <w:num w:numId="17" w16cid:durableId="17034803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9083254">
    <w:abstractNumId w:val="2"/>
  </w:num>
  <w:num w:numId="19" w16cid:durableId="1686666052">
    <w:abstractNumId w:val="2"/>
    <w:lvlOverride w:ilvl="0">
      <w:startOverride w:val="1"/>
    </w:lvlOverride>
  </w:num>
  <w:num w:numId="20" w16cid:durableId="235018366">
    <w:abstractNumId w:val="2"/>
    <w:lvlOverride w:ilvl="0">
      <w:startOverride w:val="1"/>
    </w:lvlOverride>
  </w:num>
  <w:num w:numId="21" w16cid:durableId="237180662">
    <w:abstractNumId w:val="7"/>
  </w:num>
  <w:num w:numId="22" w16cid:durableId="1859075835">
    <w:abstractNumId w:val="16"/>
  </w:num>
  <w:num w:numId="23" w16cid:durableId="2129424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982"/>
    <w:rsid w:val="00012544"/>
    <w:rsid w:val="00062C65"/>
    <w:rsid w:val="00082E49"/>
    <w:rsid w:val="0008478B"/>
    <w:rsid w:val="00154D50"/>
    <w:rsid w:val="00164974"/>
    <w:rsid w:val="00170A6E"/>
    <w:rsid w:val="00196371"/>
    <w:rsid w:val="002111D2"/>
    <w:rsid w:val="00226B11"/>
    <w:rsid w:val="00255026"/>
    <w:rsid w:val="00267D4C"/>
    <w:rsid w:val="002C0337"/>
    <w:rsid w:val="0031600E"/>
    <w:rsid w:val="004549E4"/>
    <w:rsid w:val="0049521C"/>
    <w:rsid w:val="004B7D12"/>
    <w:rsid w:val="005717E6"/>
    <w:rsid w:val="00692F43"/>
    <w:rsid w:val="00696241"/>
    <w:rsid w:val="006A1C50"/>
    <w:rsid w:val="006B2C8B"/>
    <w:rsid w:val="006F640E"/>
    <w:rsid w:val="007E4BF3"/>
    <w:rsid w:val="00822EA3"/>
    <w:rsid w:val="00891F3F"/>
    <w:rsid w:val="008A09B9"/>
    <w:rsid w:val="008B5B43"/>
    <w:rsid w:val="008D468D"/>
    <w:rsid w:val="008E58AF"/>
    <w:rsid w:val="00937069"/>
    <w:rsid w:val="0094617B"/>
    <w:rsid w:val="00985FE6"/>
    <w:rsid w:val="009D3DFA"/>
    <w:rsid w:val="00A00121"/>
    <w:rsid w:val="00A37518"/>
    <w:rsid w:val="00A747FD"/>
    <w:rsid w:val="00A94B7D"/>
    <w:rsid w:val="00AA2340"/>
    <w:rsid w:val="00AB5B69"/>
    <w:rsid w:val="00AB7C0E"/>
    <w:rsid w:val="00AD3F60"/>
    <w:rsid w:val="00B35383"/>
    <w:rsid w:val="00B45E4B"/>
    <w:rsid w:val="00BA10E8"/>
    <w:rsid w:val="00BB2645"/>
    <w:rsid w:val="00BB3ED0"/>
    <w:rsid w:val="00BC3FD7"/>
    <w:rsid w:val="00C223C6"/>
    <w:rsid w:val="00C51041"/>
    <w:rsid w:val="00C62A8E"/>
    <w:rsid w:val="00CA0732"/>
    <w:rsid w:val="00CF5CF6"/>
    <w:rsid w:val="00D34982"/>
    <w:rsid w:val="00D9133A"/>
    <w:rsid w:val="00E1369C"/>
    <w:rsid w:val="00E53F4E"/>
    <w:rsid w:val="00E65449"/>
    <w:rsid w:val="00EA247B"/>
    <w:rsid w:val="00EF787A"/>
    <w:rsid w:val="00FC1FCB"/>
    <w:rsid w:val="08C09310"/>
    <w:rsid w:val="4985385F"/>
    <w:rsid w:val="673E0282"/>
    <w:rsid w:val="698DA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574816"/>
  <w15:docId w15:val="{2AA89D34-8297-4438-BEC4-A4B34563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FCB"/>
    <w:pPr>
      <w:widowControl/>
      <w:spacing w:after="200"/>
      <w:jc w:val="both"/>
    </w:pPr>
    <w:rPr>
      <w:rFonts w:ascii="Calibri" w:eastAsia="Times New Roman" w:hAnsi="Calibri" w:cs="Times New Roman"/>
      <w:szCs w:val="20"/>
      <w:lang w:val="en-NZ"/>
    </w:rPr>
  </w:style>
  <w:style w:type="paragraph" w:styleId="Heading1">
    <w:name w:val="heading 1"/>
    <w:aliases w:val="Bold"/>
    <w:basedOn w:val="Normal"/>
    <w:next w:val="Heading2"/>
    <w:link w:val="Heading1Char"/>
    <w:uiPriority w:val="2"/>
    <w:rsid w:val="00FC1FCB"/>
    <w:pPr>
      <w:outlineLvl w:val="0"/>
    </w:pPr>
    <w:rPr>
      <w:b/>
    </w:rPr>
  </w:style>
  <w:style w:type="paragraph" w:styleId="Heading2">
    <w:name w:val="heading 2"/>
    <w:aliases w:val="Table Text"/>
    <w:basedOn w:val="Heading1"/>
    <w:next w:val="Normal"/>
    <w:link w:val="Heading2Char"/>
    <w:uiPriority w:val="9"/>
    <w:qFormat/>
    <w:rsid w:val="00FC1FCB"/>
    <w:pPr>
      <w:outlineLvl w:val="1"/>
    </w:pPr>
    <w:rPr>
      <w:color w:val="494F53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2"/>
    <w:rsid w:val="00FC1FCB"/>
    <w:pPr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rsid w:val="00FC1FCB"/>
    <w:pPr>
      <w:outlineLvl w:val="3"/>
    </w:pPr>
  </w:style>
  <w:style w:type="paragraph" w:styleId="Heading5">
    <w:name w:val="heading 5"/>
    <w:basedOn w:val="Heading4"/>
    <w:next w:val="Normal"/>
    <w:link w:val="Heading5Char"/>
    <w:rsid w:val="00FC1FCB"/>
    <w:pPr>
      <w:outlineLvl w:val="4"/>
    </w:pPr>
  </w:style>
  <w:style w:type="paragraph" w:styleId="Heading6">
    <w:name w:val="heading 6"/>
    <w:basedOn w:val="Heading5"/>
    <w:next w:val="Normal"/>
    <w:link w:val="Heading6Char"/>
    <w:rsid w:val="00FC1FCB"/>
    <w:pPr>
      <w:outlineLvl w:val="5"/>
    </w:pPr>
  </w:style>
  <w:style w:type="paragraph" w:styleId="Heading7">
    <w:name w:val="heading 7"/>
    <w:basedOn w:val="Heading6"/>
    <w:next w:val="Normal"/>
    <w:link w:val="Heading7Char"/>
    <w:rsid w:val="00FC1FCB"/>
    <w:pPr>
      <w:outlineLvl w:val="6"/>
    </w:pPr>
  </w:style>
  <w:style w:type="paragraph" w:styleId="Heading8">
    <w:name w:val="heading 8"/>
    <w:basedOn w:val="Heading7"/>
    <w:next w:val="Normal"/>
    <w:link w:val="Heading8Char"/>
    <w:rsid w:val="00FC1FCB"/>
    <w:pPr>
      <w:outlineLvl w:val="7"/>
    </w:pPr>
  </w:style>
  <w:style w:type="paragraph" w:styleId="Heading9">
    <w:name w:val="heading 9"/>
    <w:basedOn w:val="Heading8"/>
    <w:next w:val="Normal"/>
    <w:link w:val="Heading9Char"/>
    <w:rsid w:val="00FC1FC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644" w:hanging="428"/>
    </w:pPr>
    <w:rPr>
      <w:rFonts w:ascii="Arial" w:eastAsia="Arial" w:hAnsi="Arial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FC1FC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semiHidden/>
    <w:unhideWhenUsed/>
    <w:rsid w:val="00FC1F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C1FCB"/>
    <w:rPr>
      <w:rFonts w:ascii="Segoe UI" w:eastAsia="Times New Roman" w:hAnsi="Segoe UI" w:cs="Segoe UI"/>
      <w:sz w:val="18"/>
      <w:szCs w:val="18"/>
      <w:lang w:val="en-NZ"/>
    </w:rPr>
  </w:style>
  <w:style w:type="character" w:customStyle="1" w:styleId="Heading2Char">
    <w:name w:val="Heading 2 Char"/>
    <w:aliases w:val="Table Text Char"/>
    <w:basedOn w:val="DefaultParagraphFont"/>
    <w:link w:val="Heading2"/>
    <w:uiPriority w:val="9"/>
    <w:rsid w:val="00FC1FCB"/>
    <w:rPr>
      <w:rFonts w:ascii="Calibri" w:eastAsia="Times New Roman" w:hAnsi="Calibri" w:cs="Times New Roman"/>
      <w:b/>
      <w:color w:val="494F53" w:themeColor="text2"/>
      <w:sz w:val="24"/>
      <w:szCs w:val="20"/>
      <w:lang w:val="en-NZ"/>
    </w:rPr>
  </w:style>
  <w:style w:type="character" w:customStyle="1" w:styleId="Heading3Char">
    <w:name w:val="Heading 3 Char"/>
    <w:basedOn w:val="DefaultParagraphFont"/>
    <w:link w:val="Heading3"/>
    <w:uiPriority w:val="2"/>
    <w:rsid w:val="00FC1FCB"/>
    <w:rPr>
      <w:rFonts w:ascii="Calibri" w:eastAsia="Times New Roman" w:hAnsi="Calibri" w:cs="Times New Roman"/>
      <w:szCs w:val="20"/>
      <w:lang w:val="en-NZ"/>
    </w:rPr>
  </w:style>
  <w:style w:type="character" w:customStyle="1" w:styleId="Heading4Char">
    <w:name w:val="Heading 4 Char"/>
    <w:link w:val="Heading4"/>
    <w:rsid w:val="00FC1FCB"/>
    <w:rPr>
      <w:rFonts w:ascii="Calibri" w:eastAsia="Times New Roman" w:hAnsi="Calibri" w:cs="Times New Roman"/>
      <w:szCs w:val="20"/>
      <w:lang w:val="en-NZ"/>
    </w:rPr>
  </w:style>
  <w:style w:type="character" w:customStyle="1" w:styleId="Heading5Char">
    <w:name w:val="Heading 5 Char"/>
    <w:basedOn w:val="DefaultParagraphFont"/>
    <w:link w:val="Heading5"/>
    <w:rsid w:val="00AB5B69"/>
    <w:rPr>
      <w:rFonts w:ascii="Calibri" w:eastAsia="Times New Roman" w:hAnsi="Calibri" w:cs="Times New Roman"/>
      <w:szCs w:val="20"/>
      <w:lang w:val="en-NZ"/>
    </w:rPr>
  </w:style>
  <w:style w:type="character" w:customStyle="1" w:styleId="Heading6Char">
    <w:name w:val="Heading 6 Char"/>
    <w:basedOn w:val="DefaultParagraphFont"/>
    <w:link w:val="Heading6"/>
    <w:rsid w:val="00AB5B69"/>
    <w:rPr>
      <w:rFonts w:ascii="Calibri" w:eastAsia="Times New Roman" w:hAnsi="Calibri" w:cs="Times New Roman"/>
      <w:szCs w:val="20"/>
      <w:lang w:val="en-NZ"/>
    </w:rPr>
  </w:style>
  <w:style w:type="character" w:customStyle="1" w:styleId="Heading7Char">
    <w:name w:val="Heading 7 Char"/>
    <w:basedOn w:val="DefaultParagraphFont"/>
    <w:link w:val="Heading7"/>
    <w:rsid w:val="00AB5B69"/>
    <w:rPr>
      <w:rFonts w:ascii="Calibri" w:eastAsia="Times New Roman" w:hAnsi="Calibri" w:cs="Times New Roman"/>
      <w:szCs w:val="20"/>
      <w:lang w:val="en-NZ"/>
    </w:rPr>
  </w:style>
  <w:style w:type="character" w:customStyle="1" w:styleId="Heading8Char">
    <w:name w:val="Heading 8 Char"/>
    <w:basedOn w:val="DefaultParagraphFont"/>
    <w:link w:val="Heading8"/>
    <w:rsid w:val="00AB5B69"/>
    <w:rPr>
      <w:rFonts w:ascii="Calibri" w:eastAsia="Times New Roman" w:hAnsi="Calibri" w:cs="Times New Roman"/>
      <w:szCs w:val="20"/>
      <w:lang w:val="en-NZ"/>
    </w:rPr>
  </w:style>
  <w:style w:type="character" w:customStyle="1" w:styleId="Heading9Char">
    <w:name w:val="Heading 9 Char"/>
    <w:basedOn w:val="DefaultParagraphFont"/>
    <w:link w:val="Heading9"/>
    <w:rsid w:val="00AB5B69"/>
    <w:rPr>
      <w:rFonts w:ascii="Calibri" w:eastAsia="Times New Roman" w:hAnsi="Calibri" w:cs="Times New Roman"/>
      <w:szCs w:val="20"/>
      <w:lang w:val="en-NZ"/>
    </w:rPr>
  </w:style>
  <w:style w:type="paragraph" w:customStyle="1" w:styleId="0Heading">
    <w:name w:val="0 Heading"/>
    <w:basedOn w:val="Normal"/>
    <w:next w:val="Normal"/>
    <w:link w:val="0HeadingChar"/>
    <w:qFormat/>
    <w:rsid w:val="00FC1FCB"/>
    <w:pPr>
      <w:jc w:val="left"/>
    </w:pPr>
    <w:rPr>
      <w:rFonts w:eastAsia="Arial"/>
      <w:b/>
      <w:color w:val="494F53" w:themeColor="accent2"/>
      <w:sz w:val="32"/>
      <w:szCs w:val="32"/>
    </w:rPr>
  </w:style>
  <w:style w:type="character" w:customStyle="1" w:styleId="0HeadingChar">
    <w:name w:val="0 Heading Char"/>
    <w:basedOn w:val="DefaultParagraphFont"/>
    <w:link w:val="0Heading"/>
    <w:rsid w:val="00FC1FCB"/>
    <w:rPr>
      <w:rFonts w:ascii="Calibri" w:eastAsia="Arial" w:hAnsi="Calibri" w:cs="Times New Roman"/>
      <w:b/>
      <w:color w:val="494F53" w:themeColor="accent2"/>
      <w:sz w:val="32"/>
      <w:szCs w:val="32"/>
      <w:lang w:val="en-NZ"/>
    </w:rPr>
  </w:style>
  <w:style w:type="paragraph" w:styleId="TOC1">
    <w:name w:val="toc 1"/>
    <w:basedOn w:val="Normal"/>
    <w:next w:val="Normal"/>
    <w:autoRedefine/>
    <w:uiPriority w:val="39"/>
    <w:qFormat/>
    <w:rsid w:val="00FC1FCB"/>
    <w:pPr>
      <w:tabs>
        <w:tab w:val="right" w:pos="9639"/>
      </w:tabs>
      <w:spacing w:before="80" w:after="120"/>
      <w:ind w:left="1008" w:hanging="1008"/>
      <w:jc w:val="left"/>
    </w:pPr>
    <w:rPr>
      <w:rFonts w:cs="Calibri"/>
      <w:b/>
      <w:caps/>
      <w:noProof/>
      <w:color w:val="494F53" w:themeColor="text2"/>
      <w:sz w:val="24"/>
      <w:szCs w:val="24"/>
    </w:rPr>
  </w:style>
  <w:style w:type="paragraph" w:customStyle="1" w:styleId="CalibriWhite12">
    <w:name w:val="Calibri White 12"/>
    <w:basedOn w:val="Normal"/>
    <w:next w:val="Normal"/>
    <w:link w:val="CalibriWhite12Char"/>
    <w:uiPriority w:val="2"/>
    <w:rsid w:val="00FC1FCB"/>
    <w:pPr>
      <w:spacing w:before="80" w:after="80"/>
      <w:jc w:val="left"/>
    </w:pPr>
    <w:rPr>
      <w:rFonts w:eastAsiaTheme="minorHAnsi" w:cstheme="minorBidi"/>
      <w:color w:val="FFFFFF" w:themeColor="background1"/>
      <w:szCs w:val="24"/>
      <w:lang w:val="en-US"/>
    </w:rPr>
  </w:style>
  <w:style w:type="character" w:customStyle="1" w:styleId="CalibriWhite12Char">
    <w:name w:val="Calibri White 12 Char"/>
    <w:basedOn w:val="DefaultParagraphFont"/>
    <w:link w:val="CalibriWhite12"/>
    <w:uiPriority w:val="2"/>
    <w:rsid w:val="00FC1FCB"/>
    <w:rPr>
      <w:rFonts w:ascii="Calibri" w:hAnsi="Calibri"/>
      <w:color w:val="FFFFFF" w:themeColor="background1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FC1FCB"/>
    <w:pPr>
      <w:tabs>
        <w:tab w:val="right" w:pos="9639"/>
      </w:tabs>
      <w:spacing w:before="80" w:after="80"/>
      <w:ind w:left="1008" w:hanging="1008"/>
    </w:pPr>
  </w:style>
  <w:style w:type="character" w:styleId="Hyperlink">
    <w:name w:val="Hyperlink"/>
    <w:basedOn w:val="DefaultParagraphFont"/>
    <w:uiPriority w:val="99"/>
    <w:unhideWhenUsed/>
    <w:rsid w:val="00FC1FCB"/>
    <w:rPr>
      <w:rFonts w:ascii="Calibri" w:hAnsi="Calibri"/>
      <w:color w:val="231F20" w:themeColor="accent3"/>
      <w:u w:val="single"/>
    </w:rPr>
  </w:style>
  <w:style w:type="paragraph" w:customStyle="1" w:styleId="2HeadingFletcher-Numbered">
    <w:name w:val="2 Heading Fletcher - Numbered"/>
    <w:next w:val="DefaultFletcher"/>
    <w:link w:val="2HeadingFletcher-NumberedChar"/>
    <w:qFormat/>
    <w:rsid w:val="00E1369C"/>
    <w:pPr>
      <w:widowControl/>
      <w:numPr>
        <w:ilvl w:val="1"/>
        <w:numId w:val="7"/>
      </w:numPr>
      <w:spacing w:before="120" w:after="120"/>
      <w:outlineLvl w:val="1"/>
    </w:pPr>
    <w:rPr>
      <w:rFonts w:ascii="Aptos" w:eastAsia="Arial" w:hAnsi="Aptos" w:cstheme="minorHAnsi"/>
      <w:color w:val="363B3E" w:themeColor="text2" w:themeShade="BF"/>
      <w:szCs w:val="28"/>
      <w:lang w:val="en-NZ"/>
    </w:rPr>
  </w:style>
  <w:style w:type="paragraph" w:customStyle="1" w:styleId="3HeadingFletcher-Numbered">
    <w:name w:val="3 Heading Fletcher - Numbered"/>
    <w:next w:val="DefaultFletcher"/>
    <w:link w:val="3HeadingFletcher-NumberedChar"/>
    <w:autoRedefine/>
    <w:qFormat/>
    <w:rsid w:val="00FC1FCB"/>
    <w:pPr>
      <w:widowControl/>
      <w:numPr>
        <w:ilvl w:val="2"/>
        <w:numId w:val="7"/>
      </w:numPr>
      <w:spacing w:after="200"/>
      <w:outlineLvl w:val="2"/>
    </w:pPr>
    <w:rPr>
      <w:rFonts w:eastAsia="Arial" w:cstheme="minorHAnsi"/>
      <w:color w:val="231F20" w:themeColor="accent3"/>
      <w:spacing w:val="-2"/>
      <w:sz w:val="24"/>
      <w:szCs w:val="20"/>
      <w:lang w:val="en-NZ"/>
    </w:rPr>
  </w:style>
  <w:style w:type="character" w:customStyle="1" w:styleId="2HeadingFletcher-NumberedChar">
    <w:name w:val="2 Heading Fletcher - Numbered Char"/>
    <w:basedOn w:val="DefaultParagraphFont"/>
    <w:link w:val="2HeadingFletcher-Numbered"/>
    <w:rsid w:val="00E1369C"/>
    <w:rPr>
      <w:rFonts w:ascii="Aptos" w:eastAsia="Arial" w:hAnsi="Aptos" w:cstheme="minorHAnsi"/>
      <w:color w:val="363B3E" w:themeColor="text2" w:themeShade="BF"/>
      <w:szCs w:val="28"/>
      <w:lang w:val="en-NZ"/>
    </w:rPr>
  </w:style>
  <w:style w:type="character" w:customStyle="1" w:styleId="3HeadingFletcher-NumberedChar">
    <w:name w:val="3 Heading Fletcher - Numbered Char"/>
    <w:basedOn w:val="DefaultParagraphFont"/>
    <w:link w:val="3HeadingFletcher-Numbered"/>
    <w:rsid w:val="00FC1FCB"/>
    <w:rPr>
      <w:rFonts w:eastAsia="Arial" w:cstheme="minorHAnsi"/>
      <w:color w:val="231F20" w:themeColor="accent3"/>
      <w:spacing w:val="-2"/>
      <w:sz w:val="24"/>
      <w:szCs w:val="20"/>
      <w:lang w:val="en-NZ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FC1FCB"/>
    <w:pPr>
      <w:tabs>
        <w:tab w:val="left" w:pos="2160"/>
        <w:tab w:val="right" w:pos="9620"/>
      </w:tabs>
      <w:spacing w:before="80" w:after="120"/>
      <w:ind w:left="2016" w:hanging="1008"/>
      <w:jc w:val="left"/>
    </w:pPr>
  </w:style>
  <w:style w:type="character" w:customStyle="1" w:styleId="Heading1Char">
    <w:name w:val="Heading 1 Char"/>
    <w:aliases w:val="Bold Char"/>
    <w:basedOn w:val="DefaultParagraphFont"/>
    <w:link w:val="Heading1"/>
    <w:uiPriority w:val="2"/>
    <w:rsid w:val="00FC1FCB"/>
    <w:rPr>
      <w:rFonts w:ascii="Calibri" w:eastAsia="Times New Roman" w:hAnsi="Calibri" w:cs="Times New Roman"/>
      <w:b/>
      <w:szCs w:val="20"/>
      <w:lang w:val="en-NZ"/>
    </w:rPr>
  </w:style>
  <w:style w:type="paragraph" w:styleId="TOC5">
    <w:name w:val="toc 5"/>
    <w:basedOn w:val="Normal"/>
    <w:next w:val="Normal"/>
    <w:autoRedefine/>
    <w:uiPriority w:val="39"/>
    <w:unhideWhenUsed/>
    <w:rsid w:val="00FC1FCB"/>
    <w:pPr>
      <w:spacing w:after="100"/>
      <w:ind w:left="880"/>
    </w:pPr>
  </w:style>
  <w:style w:type="paragraph" w:styleId="TOC7">
    <w:name w:val="toc 7"/>
    <w:basedOn w:val="Normal"/>
    <w:next w:val="Normal"/>
    <w:autoRedefine/>
    <w:uiPriority w:val="39"/>
    <w:unhideWhenUsed/>
    <w:rsid w:val="00FC1FC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C1FCB"/>
    <w:pPr>
      <w:spacing w:after="100"/>
      <w:ind w:left="1540"/>
    </w:pPr>
  </w:style>
  <w:style w:type="paragraph" w:styleId="Revision">
    <w:name w:val="Revision"/>
    <w:hidden/>
    <w:uiPriority w:val="99"/>
    <w:semiHidden/>
    <w:rsid w:val="00FC1FCB"/>
    <w:pPr>
      <w:widowControl/>
    </w:pPr>
    <w:rPr>
      <w:rFonts w:ascii="Times New Roman" w:eastAsia="Times New Roman" w:hAnsi="Times New Roman" w:cs="Times New Roman"/>
      <w:sz w:val="24"/>
      <w:szCs w:val="20"/>
      <w:lang w:val="en-NZ"/>
    </w:rPr>
  </w:style>
  <w:style w:type="paragraph" w:customStyle="1" w:styleId="1HeadingFletcher-Numbered">
    <w:name w:val="1 Heading Fletcher - Numbered"/>
    <w:next w:val="DefaultFletcher"/>
    <w:link w:val="1HeadingFletcher-NumberedChar"/>
    <w:autoRedefine/>
    <w:qFormat/>
    <w:rsid w:val="00E1369C"/>
    <w:pPr>
      <w:widowControl/>
      <w:numPr>
        <w:numId w:val="7"/>
      </w:numPr>
      <w:spacing w:before="120" w:after="120"/>
      <w:outlineLvl w:val="0"/>
    </w:pPr>
    <w:rPr>
      <w:rFonts w:ascii="Aptos" w:eastAsia="Times New Roman" w:hAnsi="Aptos" w:cstheme="minorHAnsi"/>
      <w:b/>
      <w:color w:val="A20C1C" w:themeColor="accent1"/>
      <w:sz w:val="28"/>
      <w:szCs w:val="32"/>
      <w:lang w:val="en-NZ"/>
    </w:rPr>
  </w:style>
  <w:style w:type="character" w:customStyle="1" w:styleId="1HeadingFletcher-NumberedChar">
    <w:name w:val="1 Heading Fletcher - Numbered Char"/>
    <w:basedOn w:val="2HeadingFletcher-NumberedChar"/>
    <w:link w:val="1HeadingFletcher-Numbered"/>
    <w:rsid w:val="00E1369C"/>
    <w:rPr>
      <w:rFonts w:ascii="Aptos" w:eastAsia="Times New Roman" w:hAnsi="Aptos" w:cstheme="minorHAnsi"/>
      <w:b/>
      <w:color w:val="A20C1C" w:themeColor="accent1"/>
      <w:sz w:val="28"/>
      <w:szCs w:val="32"/>
      <w:lang w:val="en-NZ"/>
    </w:rPr>
  </w:style>
  <w:style w:type="paragraph" w:customStyle="1" w:styleId="4HeadingFletcher-Numbered">
    <w:name w:val="4 Heading Fletcher - Numbered"/>
    <w:next w:val="DefaultFletcher"/>
    <w:link w:val="4HeadingFletcher-NumberedChar"/>
    <w:autoRedefine/>
    <w:qFormat/>
    <w:rsid w:val="00FC1FCB"/>
    <w:pPr>
      <w:widowControl/>
      <w:numPr>
        <w:ilvl w:val="3"/>
        <w:numId w:val="7"/>
      </w:numPr>
      <w:spacing w:after="200"/>
      <w:outlineLvl w:val="3"/>
    </w:pPr>
    <w:rPr>
      <w:rFonts w:eastAsia="Arial" w:cstheme="minorHAnsi"/>
      <w:color w:val="A20C1C"/>
      <w:szCs w:val="20"/>
      <w:lang w:val="en-NZ"/>
    </w:rPr>
  </w:style>
  <w:style w:type="character" w:customStyle="1" w:styleId="4HeadingFletcher-NumberedChar">
    <w:name w:val="4 Heading Fletcher - Numbered Char"/>
    <w:basedOn w:val="DefaultParagraphFont"/>
    <w:link w:val="4HeadingFletcher-Numbered"/>
    <w:rsid w:val="00FC1FCB"/>
    <w:rPr>
      <w:rFonts w:eastAsia="Arial" w:cstheme="minorHAnsi"/>
      <w:color w:val="A20C1C"/>
      <w:szCs w:val="20"/>
      <w:lang w:val="en-NZ"/>
    </w:rPr>
  </w:style>
  <w:style w:type="paragraph" w:styleId="NoSpacing">
    <w:name w:val="No Spacing"/>
    <w:uiPriority w:val="2"/>
    <w:rsid w:val="00FC1FCB"/>
    <w:pPr>
      <w:widowControl/>
      <w:jc w:val="both"/>
    </w:pPr>
    <w:rPr>
      <w:rFonts w:ascii="Calibri" w:eastAsia="Times New Roman" w:hAnsi="Calibri" w:cs="Times New Roman"/>
      <w:szCs w:val="20"/>
      <w:lang w:val="en-NZ"/>
    </w:rPr>
  </w:style>
  <w:style w:type="paragraph" w:customStyle="1" w:styleId="Heading5Bullet">
    <w:name w:val="Heading 5 Bullet"/>
    <w:basedOn w:val="Normal"/>
    <w:link w:val="Heading5BulletChar"/>
    <w:autoRedefine/>
    <w:uiPriority w:val="1"/>
    <w:rsid w:val="00FC1FCB"/>
    <w:pPr>
      <w:numPr>
        <w:numId w:val="5"/>
      </w:numPr>
      <w:ind w:left="1890" w:hanging="900"/>
    </w:pPr>
    <w:rPr>
      <w:rFonts w:asciiTheme="minorHAnsi" w:hAnsiTheme="minorHAnsi" w:cstheme="minorHAnsi"/>
      <w:szCs w:val="22"/>
    </w:rPr>
  </w:style>
  <w:style w:type="character" w:customStyle="1" w:styleId="Heading5BulletChar">
    <w:name w:val="Heading 5 Bullet Char"/>
    <w:basedOn w:val="DefaultParagraphFont"/>
    <w:link w:val="Heading5Bullet"/>
    <w:uiPriority w:val="1"/>
    <w:rsid w:val="00FC1FCB"/>
    <w:rPr>
      <w:rFonts w:eastAsia="Times New Roman" w:cstheme="minorHAnsi"/>
      <w:lang w:val="en-NZ"/>
    </w:rPr>
  </w:style>
  <w:style w:type="paragraph" w:customStyle="1" w:styleId="Heading6Hyphen">
    <w:name w:val="Heading 6 Hyphen"/>
    <w:basedOn w:val="Normal"/>
    <w:link w:val="Heading6HyphenChar"/>
    <w:autoRedefine/>
    <w:uiPriority w:val="1"/>
    <w:rsid w:val="00FC1FCB"/>
    <w:pPr>
      <w:jc w:val="left"/>
    </w:pPr>
    <w:rPr>
      <w:rFonts w:asciiTheme="minorHAnsi" w:eastAsia="Arial" w:hAnsiTheme="minorHAnsi" w:cstheme="minorHAnsi"/>
      <w:szCs w:val="22"/>
      <w:lang w:val="en-GB" w:eastAsia="en-NZ"/>
    </w:rPr>
  </w:style>
  <w:style w:type="character" w:customStyle="1" w:styleId="Heading6HyphenChar">
    <w:name w:val="Heading 6 Hyphen Char"/>
    <w:basedOn w:val="DefaultParagraphFont"/>
    <w:link w:val="Heading6Hyphen"/>
    <w:uiPriority w:val="1"/>
    <w:rsid w:val="00FC1FCB"/>
    <w:rPr>
      <w:rFonts w:eastAsia="Arial" w:cstheme="minorHAnsi"/>
      <w:lang w:val="en-GB" w:eastAsia="en-NZ"/>
    </w:rPr>
  </w:style>
  <w:style w:type="numbering" w:customStyle="1" w:styleId="CRLNumbering">
    <w:name w:val="CRL Numbering"/>
    <w:uiPriority w:val="99"/>
    <w:rsid w:val="00FC1FCB"/>
    <w:pPr>
      <w:numPr>
        <w:numId w:val="6"/>
      </w:numPr>
    </w:pPr>
  </w:style>
  <w:style w:type="paragraph" w:customStyle="1" w:styleId="TableHeading">
    <w:name w:val="Table Heading"/>
    <w:rsid w:val="00FC1FCB"/>
    <w:pPr>
      <w:widowControl/>
    </w:pPr>
    <w:rPr>
      <w:rFonts w:ascii="Calibri" w:eastAsia="Times New Roman" w:hAnsi="Calibri" w:cs="Arial"/>
      <w:b/>
      <w:color w:val="231F20" w:themeColor="accent3"/>
      <w:szCs w:val="20"/>
      <w:lang w:val="en-NZ"/>
    </w:rPr>
  </w:style>
  <w:style w:type="table" w:styleId="TableGrid">
    <w:name w:val="Table Grid"/>
    <w:aliases w:val="NWRL Table,none"/>
    <w:basedOn w:val="TableNormal"/>
    <w:uiPriority w:val="39"/>
    <w:rsid w:val="00FC1FCB"/>
    <w:pPr>
      <w:widowControl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C1F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1FCB"/>
    <w:rPr>
      <w:rFonts w:ascii="Calibri" w:eastAsia="Times New Roman" w:hAnsi="Calibri" w:cs="Times New Roman"/>
      <w:szCs w:val="20"/>
      <w:lang w:val="en-NZ"/>
    </w:rPr>
  </w:style>
  <w:style w:type="paragraph" w:customStyle="1" w:styleId="LeftMargin">
    <w:name w:val="Left Margin"/>
    <w:uiPriority w:val="1"/>
    <w:rsid w:val="00FC1FCB"/>
    <w:pPr>
      <w:widowControl/>
      <w:spacing w:after="200"/>
    </w:pPr>
    <w:rPr>
      <w:rFonts w:ascii="Calibri" w:eastAsia="Arial" w:hAnsi="Calibri" w:cs="Times New Roman"/>
      <w:b/>
      <w:color w:val="494F53" w:themeColor="text2"/>
      <w:szCs w:val="20"/>
      <w:lang w:val="en-NZ"/>
    </w:rPr>
  </w:style>
  <w:style w:type="paragraph" w:customStyle="1" w:styleId="AppendixLev1Fletcher">
    <w:name w:val="Appendix Lev 1 Fletcher"/>
    <w:next w:val="DefaultFletcher"/>
    <w:autoRedefine/>
    <w:uiPriority w:val="3"/>
    <w:qFormat/>
    <w:rsid w:val="00FC1FCB"/>
    <w:pPr>
      <w:widowControl/>
      <w:numPr>
        <w:numId w:val="9"/>
      </w:numPr>
      <w:spacing w:after="200"/>
    </w:pPr>
    <w:rPr>
      <w:rFonts w:eastAsia="Times New Roman" w:cstheme="minorHAnsi"/>
      <w:b/>
      <w:color w:val="231F20"/>
      <w:sz w:val="32"/>
      <w:szCs w:val="32"/>
      <w:lang w:val="en-NZ"/>
    </w:rPr>
  </w:style>
  <w:style w:type="paragraph" w:customStyle="1" w:styleId="AppendixLev2Fletcher">
    <w:name w:val="Appendix Lev 2 Fletcher"/>
    <w:next w:val="DefaultFletcher"/>
    <w:autoRedefine/>
    <w:uiPriority w:val="3"/>
    <w:qFormat/>
    <w:rsid w:val="00FC1FCB"/>
    <w:pPr>
      <w:widowControl/>
      <w:numPr>
        <w:ilvl w:val="1"/>
        <w:numId w:val="9"/>
      </w:numPr>
      <w:spacing w:after="200"/>
    </w:pPr>
    <w:rPr>
      <w:rFonts w:ascii="Calibri" w:eastAsia="Arial" w:hAnsi="Calibri" w:cs="Times New Roman"/>
      <w:b/>
      <w:color w:val="231F20" w:themeColor="accent3"/>
      <w:sz w:val="28"/>
      <w:lang w:val="en-NZ"/>
    </w:rPr>
  </w:style>
  <w:style w:type="paragraph" w:customStyle="1" w:styleId="AppendixLev3Fletcher">
    <w:name w:val="Appendix Lev 3 Fletcher"/>
    <w:next w:val="DefaultTextFletcher"/>
    <w:autoRedefine/>
    <w:uiPriority w:val="3"/>
    <w:qFormat/>
    <w:rsid w:val="00FC1FCB"/>
    <w:pPr>
      <w:widowControl/>
      <w:numPr>
        <w:ilvl w:val="2"/>
        <w:numId w:val="9"/>
      </w:numPr>
      <w:spacing w:after="200"/>
    </w:pPr>
    <w:rPr>
      <w:rFonts w:eastAsia="Arial" w:cstheme="minorHAnsi"/>
      <w:b/>
      <w:spacing w:val="-2"/>
      <w:sz w:val="24"/>
      <w:szCs w:val="20"/>
      <w:lang w:val="en-NZ"/>
    </w:rPr>
  </w:style>
  <w:style w:type="paragraph" w:customStyle="1" w:styleId="AppendixLev4Fletcher">
    <w:name w:val="Appendix Lev 4 Fletcher"/>
    <w:next w:val="DefaultTextFletcher"/>
    <w:uiPriority w:val="3"/>
    <w:qFormat/>
    <w:rsid w:val="00FC1FCB"/>
    <w:pPr>
      <w:widowControl/>
      <w:numPr>
        <w:ilvl w:val="3"/>
        <w:numId w:val="9"/>
      </w:numPr>
      <w:spacing w:after="200"/>
    </w:pPr>
    <w:rPr>
      <w:rFonts w:ascii="Calibri" w:eastAsia="Arial" w:hAnsi="Calibri" w:cs="Times New Roman"/>
      <w:b/>
      <w:color w:val="231F20" w:themeColor="accent3"/>
      <w:szCs w:val="20"/>
      <w:lang w:val="en-NZ"/>
    </w:rPr>
  </w:style>
  <w:style w:type="paragraph" w:customStyle="1" w:styleId="DefaultTextFletcher">
    <w:name w:val="Default Text Fletcher"/>
    <w:basedOn w:val="Normal"/>
    <w:link w:val="DefaultTextFletcherChar"/>
    <w:uiPriority w:val="2"/>
    <w:qFormat/>
    <w:rsid w:val="00E1369C"/>
    <w:pPr>
      <w:tabs>
        <w:tab w:val="left" w:pos="1080"/>
      </w:tabs>
      <w:spacing w:before="120" w:after="120"/>
      <w:ind w:left="1134"/>
      <w:jc w:val="left"/>
    </w:pPr>
    <w:rPr>
      <w:rFonts w:ascii="Aptos" w:eastAsia="Arial" w:hAnsi="Aptos" w:cstheme="minorHAnsi"/>
      <w:szCs w:val="18"/>
    </w:rPr>
  </w:style>
  <w:style w:type="character" w:customStyle="1" w:styleId="DefaultTextFletcherChar">
    <w:name w:val="Default Text Fletcher Char"/>
    <w:basedOn w:val="DefaultParagraphFont"/>
    <w:link w:val="DefaultTextFletcher"/>
    <w:uiPriority w:val="2"/>
    <w:rsid w:val="00E1369C"/>
    <w:rPr>
      <w:rFonts w:ascii="Aptos" w:eastAsia="Arial" w:hAnsi="Aptos" w:cstheme="minorHAnsi"/>
      <w:szCs w:val="18"/>
      <w:lang w:val="en-NZ"/>
    </w:rPr>
  </w:style>
  <w:style w:type="numbering" w:customStyle="1" w:styleId="CRLAppendixNumbering">
    <w:name w:val="CRL Appendix Numbering"/>
    <w:uiPriority w:val="99"/>
    <w:rsid w:val="00FC1FCB"/>
    <w:pPr>
      <w:numPr>
        <w:numId w:val="8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FC1FCB"/>
    <w:pPr>
      <w:spacing w:after="100"/>
      <w:ind w:left="1100"/>
    </w:pPr>
  </w:style>
  <w:style w:type="paragraph" w:styleId="Header">
    <w:name w:val="header"/>
    <w:basedOn w:val="Normal"/>
    <w:link w:val="HeaderChar"/>
    <w:uiPriority w:val="99"/>
    <w:unhideWhenUsed/>
    <w:rsid w:val="00FC1FC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1FCB"/>
    <w:rPr>
      <w:rFonts w:ascii="Calibri" w:eastAsia="Times New Roman" w:hAnsi="Calibri" w:cs="Times New Roman"/>
      <w:szCs w:val="20"/>
      <w:lang w:val="en-NZ"/>
    </w:rPr>
  </w:style>
  <w:style w:type="paragraph" w:customStyle="1" w:styleId="FletcherGrey">
    <w:name w:val="Fletcher Grey"/>
    <w:basedOn w:val="Normal"/>
    <w:qFormat/>
    <w:rsid w:val="00FC1FCB"/>
    <w:pPr>
      <w:spacing w:after="160" w:line="259" w:lineRule="auto"/>
    </w:pPr>
    <w:rPr>
      <w:rFonts w:eastAsiaTheme="minorHAnsi" w:cs="Arial"/>
      <w:color w:val="58595B"/>
      <w:sz w:val="20"/>
      <w:szCs w:val="22"/>
    </w:rPr>
  </w:style>
  <w:style w:type="paragraph" w:customStyle="1" w:styleId="FormTitle">
    <w:name w:val="_Form_Title"/>
    <w:basedOn w:val="Normal"/>
    <w:link w:val="FormTitleChar"/>
    <w:autoRedefine/>
    <w:qFormat/>
    <w:rsid w:val="00E1369C"/>
    <w:pPr>
      <w:tabs>
        <w:tab w:val="left" w:pos="275"/>
      </w:tabs>
      <w:suppressAutoHyphens/>
      <w:autoSpaceDE w:val="0"/>
      <w:autoSpaceDN w:val="0"/>
      <w:adjustRightInd w:val="0"/>
      <w:spacing w:before="120" w:after="120"/>
      <w:ind w:right="-360"/>
      <w:jc w:val="center"/>
    </w:pPr>
    <w:rPr>
      <w:rFonts w:ascii="Arial Bold" w:eastAsia="Calibri" w:hAnsi="Arial Bold" w:cs="Arial"/>
      <w:b/>
      <w:caps/>
      <w:color w:val="A20C1C"/>
      <w:spacing w:val="-6"/>
      <w:sz w:val="48"/>
      <w:szCs w:val="48"/>
      <w:lang w:val="en-GB"/>
    </w:rPr>
  </w:style>
  <w:style w:type="character" w:customStyle="1" w:styleId="FormTitleChar">
    <w:name w:val="_Form_Title Char"/>
    <w:link w:val="FormTitle"/>
    <w:rsid w:val="00E1369C"/>
    <w:rPr>
      <w:rFonts w:ascii="Arial Bold" w:eastAsia="Calibri" w:hAnsi="Arial Bold" w:cs="Arial"/>
      <w:b/>
      <w:caps/>
      <w:color w:val="A20C1C"/>
      <w:spacing w:val="-6"/>
      <w:sz w:val="48"/>
      <w:szCs w:val="48"/>
      <w:lang w:val="en-GB"/>
    </w:rPr>
  </w:style>
  <w:style w:type="paragraph" w:customStyle="1" w:styleId="CoverHeaderTitle">
    <w:name w:val="_Cover_Header_Title"/>
    <w:basedOn w:val="Heading1"/>
    <w:next w:val="DefaultTextFletcher"/>
    <w:qFormat/>
    <w:rsid w:val="00FC1FCB"/>
    <w:pPr>
      <w:spacing w:before="40" w:after="120"/>
      <w:jc w:val="left"/>
    </w:pPr>
    <w:rPr>
      <w:rFonts w:eastAsiaTheme="minorHAnsi" w:cs="Arial"/>
      <w:b w:val="0"/>
      <w:bCs/>
      <w:color w:val="A20C1C" w:themeColor="accent1"/>
      <w:sz w:val="32"/>
      <w:szCs w:val="32"/>
    </w:rPr>
  </w:style>
  <w:style w:type="paragraph" w:customStyle="1" w:styleId="CoverHeading2">
    <w:name w:val="_Cover Heading 2"/>
    <w:basedOn w:val="Heading2"/>
    <w:qFormat/>
    <w:rsid w:val="00FC1FCB"/>
    <w:pPr>
      <w:numPr>
        <w:ilvl w:val="1"/>
      </w:numPr>
      <w:spacing w:after="160"/>
      <w:jc w:val="left"/>
    </w:pPr>
    <w:rPr>
      <w:rFonts w:eastAsiaTheme="minorHAnsi" w:cs="Graphik Bold"/>
      <w:b w:val="0"/>
      <w:bCs/>
      <w:color w:val="303F48"/>
      <w:spacing w:val="-6"/>
      <w:kern w:val="22"/>
      <w:szCs w:val="24"/>
      <w:lang w:val="en-GB"/>
    </w:rPr>
  </w:style>
  <w:style w:type="paragraph" w:customStyle="1" w:styleId="FletcherRed">
    <w:name w:val="Fletcher Red"/>
    <w:basedOn w:val="Normal"/>
    <w:qFormat/>
    <w:rsid w:val="00FC1FCB"/>
    <w:pPr>
      <w:spacing w:after="160" w:line="259" w:lineRule="auto"/>
    </w:pPr>
    <w:rPr>
      <w:rFonts w:eastAsiaTheme="minorHAnsi" w:cs="Arial"/>
      <w:color w:val="A20C1C"/>
      <w:sz w:val="20"/>
      <w:szCs w:val="22"/>
    </w:rPr>
  </w:style>
  <w:style w:type="table" w:customStyle="1" w:styleId="Table1">
    <w:name w:val="Table 1"/>
    <w:basedOn w:val="TableNormal"/>
    <w:next w:val="PlainTable4"/>
    <w:uiPriority w:val="44"/>
    <w:rsid w:val="00FC1FCB"/>
    <w:pPr>
      <w:widowControl/>
    </w:pPr>
    <w:rPr>
      <w:rFonts w:ascii="Calibri" w:eastAsia="Calibri" w:hAnsi="Calibri" w:cs="Times New Roman"/>
      <w:lang w:val="en-NZ"/>
    </w:rPr>
    <w:tblPr>
      <w:tblStyleRowBandSize w:val="1"/>
      <w:tblStyleColBandSize w:val="1"/>
      <w:tblBorders>
        <w:top w:val="single" w:sz="4" w:space="0" w:color="7B7E82" w:themeColor="accent6" w:themeShade="BF"/>
        <w:bottom w:val="single" w:sz="4" w:space="0" w:color="7B7E82" w:themeColor="accent6" w:themeShade="BF"/>
      </w:tblBorders>
    </w:tblPr>
    <w:tblStylePr w:type="firstRow">
      <w:rPr>
        <w:rFonts w:ascii="Arial" w:hAnsi="Arial"/>
        <w:b/>
        <w:bCs/>
        <w:sz w:val="28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b/>
        <w:bCs/>
      </w:rPr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rPr>
        <w:rFonts w:ascii="Arial" w:hAnsi="Arial"/>
        <w:sz w:val="24"/>
      </w:rPr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Arial" w:hAnsi="Arial"/>
        <w:sz w:val="24"/>
      </w:rPr>
    </w:tblStylePr>
    <w:tblStylePr w:type="band1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4">
    <w:name w:val="Plain Table 4"/>
    <w:aliases w:val="FletcherOne Table 1"/>
    <w:basedOn w:val="TableNormal"/>
    <w:uiPriority w:val="44"/>
    <w:rsid w:val="00FC1FCB"/>
    <w:pPr>
      <w:widowControl/>
    </w:pPr>
    <w:rPr>
      <w:rFonts w:ascii="Arial" w:eastAsia="Times New Roman" w:hAnsi="Arial" w:cs="Times New Roman"/>
      <w:color w:val="363B3E" w:themeColor="text2" w:themeShade="BF"/>
      <w:sz w:val="24"/>
      <w:szCs w:val="20"/>
      <w:lang w:val="en-NZ" w:eastAsia="en-NZ"/>
    </w:rPr>
    <w:tblPr>
      <w:tblStyleRowBandSize w:val="1"/>
      <w:tblBorders>
        <w:top w:val="single" w:sz="4" w:space="0" w:color="7B7E82" w:themeColor="accent6" w:themeShade="BF"/>
        <w:bottom w:val="single" w:sz="4" w:space="0" w:color="7B7E82" w:themeColor="accent6" w:themeShade="BF"/>
      </w:tblBorders>
    </w:tblPr>
    <w:tcPr>
      <w:shd w:val="clear" w:color="auto" w:fill="auto"/>
    </w:tcPr>
    <w:tblStylePr w:type="firstRow">
      <w:rPr>
        <w:rFonts w:ascii="Arial" w:hAnsi="Arial"/>
        <w:b/>
        <w:bCs/>
        <w:color w:val="494F53" w:themeColor="text2"/>
        <w:sz w:val="28"/>
      </w:rPr>
      <w:tblPr/>
      <w:tcPr>
        <w:tcBorders>
          <w:top w:val="single" w:sz="12" w:space="0" w:color="7B7E82" w:themeColor="accent6" w:themeShade="BF"/>
          <w:left w:val="nil"/>
          <w:bottom w:val="single" w:sz="12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CACBCD" w:themeFill="accent6" w:themeFillTint="99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TOC3">
    <w:name w:val="toc 3"/>
    <w:basedOn w:val="Normal"/>
    <w:next w:val="Normal"/>
    <w:autoRedefine/>
    <w:uiPriority w:val="39"/>
    <w:unhideWhenUsed/>
    <w:qFormat/>
    <w:rsid w:val="00FC1FCB"/>
    <w:pPr>
      <w:tabs>
        <w:tab w:val="right" w:pos="9620"/>
      </w:tabs>
      <w:spacing w:before="80" w:after="120"/>
      <w:ind w:left="2016" w:hanging="1008"/>
    </w:pPr>
  </w:style>
  <w:style w:type="paragraph" w:styleId="TOC9">
    <w:name w:val="toc 9"/>
    <w:basedOn w:val="Normal"/>
    <w:next w:val="Normal"/>
    <w:autoRedefine/>
    <w:uiPriority w:val="39"/>
    <w:unhideWhenUsed/>
    <w:rsid w:val="00FC1FCB"/>
    <w:pPr>
      <w:spacing w:after="100"/>
      <w:ind w:left="1760"/>
    </w:pPr>
  </w:style>
  <w:style w:type="table" w:styleId="GridTable3-Accent1">
    <w:name w:val="Grid Table 3 Accent 1"/>
    <w:basedOn w:val="TableNormal"/>
    <w:uiPriority w:val="48"/>
    <w:rsid w:val="00FC1FCB"/>
    <w:pPr>
      <w:widowControl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F14355" w:themeColor="accent1" w:themeTint="99"/>
        <w:left w:val="single" w:sz="4" w:space="0" w:color="F14355" w:themeColor="accent1" w:themeTint="99"/>
        <w:bottom w:val="single" w:sz="4" w:space="0" w:color="F14355" w:themeColor="accent1" w:themeTint="99"/>
        <w:right w:val="single" w:sz="4" w:space="0" w:color="F14355" w:themeColor="accent1" w:themeTint="99"/>
        <w:insideH w:val="single" w:sz="4" w:space="0" w:color="F14355" w:themeColor="accent1" w:themeTint="99"/>
        <w:insideV w:val="single" w:sz="4" w:space="0" w:color="F1435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C0C6" w:themeFill="accent1" w:themeFillTint="33"/>
      </w:tcPr>
    </w:tblStylePr>
    <w:tblStylePr w:type="band1Horz">
      <w:tblPr/>
      <w:tcPr>
        <w:shd w:val="clear" w:color="auto" w:fill="FAC0C6" w:themeFill="accent1" w:themeFillTint="33"/>
      </w:tcPr>
    </w:tblStylePr>
    <w:tblStylePr w:type="neCell">
      <w:tblPr/>
      <w:tcPr>
        <w:tcBorders>
          <w:bottom w:val="single" w:sz="4" w:space="0" w:color="F14355" w:themeColor="accent1" w:themeTint="99"/>
        </w:tcBorders>
      </w:tcPr>
    </w:tblStylePr>
    <w:tblStylePr w:type="nwCell">
      <w:tblPr/>
      <w:tcPr>
        <w:tcBorders>
          <w:bottom w:val="single" w:sz="4" w:space="0" w:color="F14355" w:themeColor="accent1" w:themeTint="99"/>
        </w:tcBorders>
      </w:tcPr>
    </w:tblStylePr>
    <w:tblStylePr w:type="seCell">
      <w:tblPr/>
      <w:tcPr>
        <w:tcBorders>
          <w:top w:val="single" w:sz="4" w:space="0" w:color="F14355" w:themeColor="accent1" w:themeTint="99"/>
        </w:tcBorders>
      </w:tcPr>
    </w:tblStylePr>
    <w:tblStylePr w:type="swCell">
      <w:tblPr/>
      <w:tcPr>
        <w:tcBorders>
          <w:top w:val="single" w:sz="4" w:space="0" w:color="F14355" w:themeColor="accent1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C1FCB"/>
    <w:pPr>
      <w:widowControl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9A9B9D" w:themeColor="accent4" w:themeTint="99"/>
        <w:left w:val="single" w:sz="4" w:space="0" w:color="9A9B9D" w:themeColor="accent4" w:themeTint="99"/>
        <w:bottom w:val="single" w:sz="4" w:space="0" w:color="9A9B9D" w:themeColor="accent4" w:themeTint="99"/>
        <w:right w:val="single" w:sz="4" w:space="0" w:color="9A9B9D" w:themeColor="accent4" w:themeTint="99"/>
        <w:insideH w:val="single" w:sz="4" w:space="0" w:color="9A9B9D" w:themeColor="accent4" w:themeTint="99"/>
        <w:insideV w:val="single" w:sz="4" w:space="0" w:color="9A9B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E" w:themeFill="accent4" w:themeFillTint="33"/>
      </w:tcPr>
    </w:tblStylePr>
    <w:tblStylePr w:type="band1Horz">
      <w:tblPr/>
      <w:tcPr>
        <w:shd w:val="clear" w:color="auto" w:fill="DDDDDE" w:themeFill="accent4" w:themeFillTint="33"/>
      </w:tcPr>
    </w:tblStylePr>
    <w:tblStylePr w:type="neCell">
      <w:tblPr/>
      <w:tcPr>
        <w:tcBorders>
          <w:bottom w:val="single" w:sz="4" w:space="0" w:color="9A9B9D" w:themeColor="accent4" w:themeTint="99"/>
        </w:tcBorders>
      </w:tcPr>
    </w:tblStylePr>
    <w:tblStylePr w:type="nwCell">
      <w:tblPr/>
      <w:tcPr>
        <w:tcBorders>
          <w:bottom w:val="single" w:sz="4" w:space="0" w:color="9A9B9D" w:themeColor="accent4" w:themeTint="99"/>
        </w:tcBorders>
      </w:tcPr>
    </w:tblStylePr>
    <w:tblStylePr w:type="seCell">
      <w:tblPr/>
      <w:tcPr>
        <w:tcBorders>
          <w:top w:val="single" w:sz="4" w:space="0" w:color="9A9B9D" w:themeColor="accent4" w:themeTint="99"/>
        </w:tcBorders>
      </w:tcPr>
    </w:tblStylePr>
    <w:tblStylePr w:type="swCell">
      <w:tblPr/>
      <w:tcPr>
        <w:tcBorders>
          <w:top w:val="single" w:sz="4" w:space="0" w:color="9A9B9D" w:themeColor="accent4" w:themeTint="99"/>
        </w:tcBorders>
      </w:tcPr>
    </w:tblStylePr>
  </w:style>
  <w:style w:type="table" w:styleId="ColorfulGrid-Accent6">
    <w:name w:val="Colorful Grid Accent 6"/>
    <w:basedOn w:val="TableNormal"/>
    <w:uiPriority w:val="73"/>
    <w:rsid w:val="00FC1FCB"/>
    <w:pPr>
      <w:widowControl/>
    </w:pPr>
    <w:rPr>
      <w:rFonts w:ascii="Times New Roman" w:eastAsia="Times New Roman" w:hAnsi="Times New Roman" w:cs="Times New Roman"/>
      <w:color w:val="000000" w:themeColor="text1"/>
      <w:sz w:val="20"/>
      <w:szCs w:val="20"/>
      <w:lang w:val="en-NZ" w:eastAsia="en-NZ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E" w:themeFill="accent6" w:themeFillTint="33"/>
    </w:tcPr>
    <w:tblStylePr w:type="firstRow">
      <w:rPr>
        <w:b/>
        <w:bCs/>
      </w:rPr>
      <w:tblPr/>
      <w:tcPr>
        <w:shd w:val="clear" w:color="auto" w:fill="DBDC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C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7E8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7E82" w:themeFill="accent6" w:themeFillShade="BF"/>
      </w:tcPr>
    </w:tblStylePr>
    <w:tblStylePr w:type="band1Vert">
      <w:tblPr/>
      <w:tcPr>
        <w:shd w:val="clear" w:color="auto" w:fill="D3D4D5" w:themeFill="accent6" w:themeFillTint="7F"/>
      </w:tcPr>
    </w:tblStylePr>
    <w:tblStylePr w:type="band1Horz">
      <w:tblPr/>
      <w:tcPr>
        <w:shd w:val="clear" w:color="auto" w:fill="D3D4D5" w:themeFill="accent6" w:themeFillTint="7F"/>
      </w:tcPr>
    </w:tblStylePr>
  </w:style>
  <w:style w:type="table" w:styleId="ListTable4-Accent6">
    <w:name w:val="List Table 4 Accent 6"/>
    <w:basedOn w:val="TableNormal"/>
    <w:uiPriority w:val="49"/>
    <w:rsid w:val="00FC1FCB"/>
    <w:pPr>
      <w:widowControl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CACBCD" w:themeColor="accent6" w:themeTint="99"/>
        <w:left w:val="single" w:sz="4" w:space="0" w:color="CACBCD" w:themeColor="accent6" w:themeTint="99"/>
        <w:bottom w:val="single" w:sz="4" w:space="0" w:color="CACBCD" w:themeColor="accent6" w:themeTint="99"/>
        <w:right w:val="single" w:sz="4" w:space="0" w:color="CACBCD" w:themeColor="accent6" w:themeTint="99"/>
        <w:insideH w:val="single" w:sz="4" w:space="0" w:color="CACBC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A9AC" w:themeColor="accent6"/>
          <w:left w:val="single" w:sz="4" w:space="0" w:color="A7A9AC" w:themeColor="accent6"/>
          <w:bottom w:val="single" w:sz="4" w:space="0" w:color="A7A9AC" w:themeColor="accent6"/>
          <w:right w:val="single" w:sz="4" w:space="0" w:color="A7A9AC" w:themeColor="accent6"/>
          <w:insideH w:val="nil"/>
        </w:tcBorders>
        <w:shd w:val="clear" w:color="auto" w:fill="A7A9AC" w:themeFill="accent6"/>
      </w:tcPr>
    </w:tblStylePr>
    <w:tblStylePr w:type="lastRow">
      <w:rPr>
        <w:b/>
        <w:bCs/>
      </w:rPr>
      <w:tblPr/>
      <w:tcPr>
        <w:tcBorders>
          <w:top w:val="double" w:sz="4" w:space="0" w:color="CACBC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E" w:themeFill="accent6" w:themeFillTint="33"/>
      </w:tcPr>
    </w:tblStylePr>
    <w:tblStylePr w:type="band1Horz">
      <w:tblPr/>
      <w:tcPr>
        <w:shd w:val="clear" w:color="auto" w:fill="EDEDEE" w:themeFill="accent6" w:themeFillTint="33"/>
      </w:tcPr>
    </w:tblStylePr>
  </w:style>
  <w:style w:type="table" w:styleId="GridTable5Dark-Accent4">
    <w:name w:val="Grid Table 5 Dark Accent 4"/>
    <w:basedOn w:val="TableNormal"/>
    <w:uiPriority w:val="50"/>
    <w:rsid w:val="00FC1FCB"/>
    <w:pPr>
      <w:widowControl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D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95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95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595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595B" w:themeFill="accent4"/>
      </w:tcPr>
    </w:tblStylePr>
    <w:tblStylePr w:type="band1Vert">
      <w:tblPr/>
      <w:tcPr>
        <w:shd w:val="clear" w:color="auto" w:fill="BBBCBD" w:themeFill="accent4" w:themeFillTint="66"/>
      </w:tcPr>
    </w:tblStylePr>
    <w:tblStylePr w:type="band1Horz">
      <w:tblPr/>
      <w:tcPr>
        <w:shd w:val="clear" w:color="auto" w:fill="BBBCBD" w:themeFill="accent4" w:themeFillTint="66"/>
      </w:tcPr>
    </w:tblStylePr>
  </w:style>
  <w:style w:type="paragraph" w:styleId="Caption">
    <w:name w:val="caption"/>
    <w:basedOn w:val="Normal"/>
    <w:next w:val="Normal"/>
    <w:unhideWhenUsed/>
    <w:rsid w:val="00FC1FCB"/>
    <w:rPr>
      <w:i/>
      <w:iCs/>
      <w:color w:val="494F53" w:themeColor="text2"/>
      <w:sz w:val="18"/>
      <w:szCs w:val="18"/>
    </w:rPr>
  </w:style>
  <w:style w:type="table" w:styleId="TableTheme">
    <w:name w:val="Table Theme"/>
    <w:basedOn w:val="TableNormal"/>
    <w:rsid w:val="00FC1FCB"/>
    <w:pPr>
      <w:widowControl/>
      <w:spacing w:after="200"/>
      <w:jc w:val="both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letcherOneTable2">
    <w:name w:val="FletcherOne Table 2"/>
    <w:basedOn w:val="TableNormal"/>
    <w:uiPriority w:val="99"/>
    <w:rsid w:val="00FC1FCB"/>
    <w:pPr>
      <w:widowControl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7B7E82" w:themeColor="accent6" w:themeShade="BF"/>
        <w:bottom w:val="single" w:sz="4" w:space="0" w:color="7B7E82" w:themeColor="accent6" w:themeShade="BF"/>
      </w:tblBorders>
    </w:tblPr>
    <w:tblStylePr w:type="firstRow">
      <w:rPr>
        <w:rFonts w:ascii="Arial" w:hAnsi="Arial"/>
        <w:b/>
        <w:sz w:val="28"/>
      </w:rPr>
      <w:tblPr/>
      <w:tcPr>
        <w:tcBorders>
          <w:top w:val="single" w:sz="12" w:space="0" w:color="7B7E82" w:themeColor="accent6" w:themeShade="BF"/>
          <w:left w:val="nil"/>
          <w:bottom w:val="single" w:sz="12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CACBCD" w:themeFill="accent6" w:themeFillTint="99"/>
      </w:tcPr>
    </w:tblStylePr>
    <w:tblStylePr w:type="lastRow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CACBCD" w:themeFill="accent6" w:themeFillTint="99"/>
      </w:tcPr>
    </w:tblStylePr>
    <w:tblStylePr w:type="band2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4">
    <w:name w:val="Grid Table 4"/>
    <w:basedOn w:val="TableNormal"/>
    <w:uiPriority w:val="49"/>
    <w:rsid w:val="00FC1FCB"/>
    <w:pPr>
      <w:widowControl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eReference">
    <w:name w:val="Intense Reference"/>
    <w:basedOn w:val="DefaultParagraphFont"/>
    <w:uiPriority w:val="32"/>
    <w:rsid w:val="00FC1FCB"/>
    <w:rPr>
      <w:rFonts w:ascii="Calibri Light" w:hAnsi="Calibri Light"/>
      <w:b/>
      <w:bCs/>
      <w:smallCaps/>
      <w:color w:val="A20C1C" w:themeColor="accent1"/>
      <w:spacing w:val="5"/>
    </w:rPr>
  </w:style>
  <w:style w:type="character" w:styleId="SubtleReference">
    <w:name w:val="Subtle Reference"/>
    <w:basedOn w:val="DefaultParagraphFont"/>
    <w:uiPriority w:val="31"/>
    <w:rsid w:val="00FC1FCB"/>
    <w:rPr>
      <w:rFonts w:ascii="Calibri Light" w:hAnsi="Calibri Light"/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rsid w:val="00FC1FCB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FC1FCB"/>
    <w:rPr>
      <w:color w:val="E6E7E8" w:themeColor="followedHyperlink"/>
      <w:u w:val="single"/>
    </w:rPr>
  </w:style>
  <w:style w:type="paragraph" w:customStyle="1" w:styleId="Highlight">
    <w:name w:val="Highlight"/>
    <w:basedOn w:val="Normal"/>
    <w:rsid w:val="00FC1FCB"/>
    <w:pPr>
      <w:shd w:val="clear" w:color="auto" w:fill="FFFF00"/>
    </w:pPr>
  </w:style>
  <w:style w:type="table" w:styleId="GridTable4-Accent3">
    <w:name w:val="Grid Table 4 Accent 3"/>
    <w:aliases w:val="FletcherOne Table 3"/>
    <w:basedOn w:val="TableNormal"/>
    <w:uiPriority w:val="49"/>
    <w:rsid w:val="00FC1FCB"/>
    <w:pPr>
      <w:widowControl/>
    </w:pPr>
    <w:rPr>
      <w:rFonts w:ascii="Calibri Light" w:eastAsia="Times New Roman" w:hAnsi="Calibri Light" w:cs="Times New Roman"/>
      <w:sz w:val="20"/>
      <w:szCs w:val="20"/>
      <w:lang w:val="en-NZ" w:eastAsia="en-NZ"/>
    </w:rPr>
    <w:tblPr>
      <w:tblStyleRowBandSize w:val="1"/>
      <w:tblStyleColBandSize w:val="1"/>
      <w:tblBorders>
        <w:top w:val="single" w:sz="4" w:space="0" w:color="494F53" w:themeColor="text2"/>
        <w:left w:val="single" w:sz="4" w:space="0" w:color="494F53" w:themeColor="text2"/>
        <w:bottom w:val="single" w:sz="4" w:space="0" w:color="494F53" w:themeColor="text2"/>
        <w:right w:val="single" w:sz="4" w:space="0" w:color="494F53" w:themeColor="text2"/>
        <w:insideH w:val="single" w:sz="4" w:space="0" w:color="494F53" w:themeColor="text2"/>
        <w:insideV w:val="single" w:sz="4" w:space="0" w:color="494F53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accent3"/>
          <w:left w:val="single" w:sz="4" w:space="0" w:color="231F20" w:themeColor="accent3"/>
          <w:bottom w:val="single" w:sz="4" w:space="0" w:color="231F20" w:themeColor="accent3"/>
          <w:right w:val="single" w:sz="4" w:space="0" w:color="231F20" w:themeColor="accent3"/>
          <w:insideH w:val="nil"/>
          <w:insideV w:val="nil"/>
        </w:tcBorders>
        <w:shd w:val="clear" w:color="auto" w:fill="231F20" w:themeFill="accent3"/>
      </w:tcPr>
    </w:tblStylePr>
    <w:tblStylePr w:type="lastRow">
      <w:rPr>
        <w:b/>
        <w:bCs/>
      </w:rPr>
      <w:tblPr/>
      <w:tcPr>
        <w:tcBorders>
          <w:top w:val="double" w:sz="4" w:space="0" w:color="231F2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FC1FCB"/>
    <w:rPr>
      <w:rFonts w:ascii="Calibri" w:eastAsia="Times New Roman" w:hAnsi="Calibri" w:cs="Times New Roman"/>
      <w:szCs w:val="20"/>
      <w:lang w:val="en-NZ"/>
    </w:rPr>
  </w:style>
  <w:style w:type="paragraph" w:customStyle="1" w:styleId="Commentary">
    <w:name w:val="Commentary"/>
    <w:basedOn w:val="Normal"/>
    <w:link w:val="CommentaryChar"/>
    <w:rsid w:val="00FC1FCB"/>
    <w:pPr>
      <w:spacing w:line="276" w:lineRule="auto"/>
      <w:jc w:val="left"/>
    </w:pPr>
    <w:rPr>
      <w:rFonts w:asciiTheme="minorHAnsi" w:eastAsiaTheme="minorHAnsi" w:hAnsiTheme="minorHAnsi" w:cstheme="minorBidi"/>
      <w:i/>
      <w:color w:val="0070C0"/>
      <w:sz w:val="20"/>
      <w:szCs w:val="22"/>
    </w:rPr>
  </w:style>
  <w:style w:type="character" w:customStyle="1" w:styleId="CommentaryChar">
    <w:name w:val="Commentary Char"/>
    <w:basedOn w:val="DefaultParagraphFont"/>
    <w:link w:val="Commentary"/>
    <w:rsid w:val="00FC1FCB"/>
    <w:rPr>
      <w:i/>
      <w:color w:val="0070C0"/>
      <w:sz w:val="20"/>
      <w:lang w:val="en-NZ"/>
    </w:rPr>
  </w:style>
  <w:style w:type="paragraph" w:customStyle="1" w:styleId="Indenta-Fletcher">
    <w:name w:val="Indent (a) - Fletcher"/>
    <w:basedOn w:val="Heading5Bullet"/>
    <w:link w:val="Indenta-FletcherChar"/>
    <w:rsid w:val="00FC1FCB"/>
    <w:pPr>
      <w:ind w:left="1728" w:hanging="720"/>
    </w:pPr>
    <w:rPr>
      <w:rFonts w:eastAsia="Arial"/>
    </w:rPr>
  </w:style>
  <w:style w:type="paragraph" w:customStyle="1" w:styleId="2HeadingCRL-Numbered">
    <w:name w:val="2 Heading CRL - Numbered"/>
    <w:next w:val="Normal"/>
    <w:autoRedefine/>
    <w:rsid w:val="00FC1FCB"/>
    <w:pPr>
      <w:widowControl/>
      <w:spacing w:after="200"/>
      <w:ind w:left="1008" w:hanging="1008"/>
      <w:outlineLvl w:val="1"/>
    </w:pPr>
    <w:rPr>
      <w:rFonts w:ascii="Calibri" w:eastAsia="Times New Roman" w:hAnsi="Calibri" w:cs="Times New Roman"/>
      <w:b/>
      <w:color w:val="0076A1"/>
      <w:sz w:val="28"/>
      <w:szCs w:val="28"/>
      <w:lang w:val="en-NZ"/>
    </w:rPr>
  </w:style>
  <w:style w:type="character" w:customStyle="1" w:styleId="Indenta-FletcherChar">
    <w:name w:val="Indent (a) - Fletcher Char"/>
    <w:basedOn w:val="Heading5BulletChar"/>
    <w:link w:val="Indenta-Fletcher"/>
    <w:rsid w:val="00FC1FCB"/>
    <w:rPr>
      <w:rFonts w:eastAsia="Arial" w:cstheme="minorHAnsi"/>
      <w:lang w:val="en-NZ"/>
    </w:rPr>
  </w:style>
  <w:style w:type="paragraph" w:customStyle="1" w:styleId="3HeadingCRL-Numbered">
    <w:name w:val="3 Heading CRL - Numbered"/>
    <w:next w:val="Normal"/>
    <w:autoRedefine/>
    <w:rsid w:val="00FC1FCB"/>
    <w:pPr>
      <w:widowControl/>
      <w:spacing w:after="200"/>
      <w:ind w:left="1008" w:hanging="1008"/>
      <w:outlineLvl w:val="2"/>
    </w:pPr>
    <w:rPr>
      <w:rFonts w:ascii="Calibri" w:eastAsia="Arial" w:hAnsi="Calibri" w:cs="Times New Roman"/>
      <w:b/>
      <w:color w:val="85C441"/>
      <w:spacing w:val="-2"/>
      <w:sz w:val="24"/>
      <w:szCs w:val="20"/>
      <w:lang w:val="en-NZ"/>
    </w:rPr>
  </w:style>
  <w:style w:type="paragraph" w:customStyle="1" w:styleId="Indentaheading-Numbered">
    <w:name w:val="Indent (a) heading - Numbered"/>
    <w:link w:val="Indentaheading-NumberedChar"/>
    <w:rsid w:val="00FC1FCB"/>
    <w:pPr>
      <w:widowControl/>
      <w:spacing w:after="200"/>
      <w:ind w:left="1570" w:hanging="562"/>
      <w:outlineLvl w:val="4"/>
    </w:pPr>
    <w:rPr>
      <w:rFonts w:ascii="Calibri" w:eastAsia="Arial" w:hAnsi="Calibri" w:cs="Times New Roman"/>
      <w:szCs w:val="20"/>
      <w:lang w:val="en-NZ"/>
    </w:rPr>
  </w:style>
  <w:style w:type="character" w:customStyle="1" w:styleId="Indentaheading-NumberedChar">
    <w:name w:val="Indent (a) heading - Numbered Char"/>
    <w:basedOn w:val="DefaultParagraphFont"/>
    <w:link w:val="Indentaheading-Numbered"/>
    <w:rsid w:val="00FC1FCB"/>
    <w:rPr>
      <w:rFonts w:ascii="Calibri" w:eastAsia="Arial" w:hAnsi="Calibri" w:cs="Times New Roman"/>
      <w:szCs w:val="20"/>
      <w:lang w:val="en-NZ"/>
    </w:rPr>
  </w:style>
  <w:style w:type="paragraph" w:customStyle="1" w:styleId="7HeadingCRL-Numbered">
    <w:name w:val="7 Heading CRL - Numbered"/>
    <w:rsid w:val="00FC1FCB"/>
    <w:pPr>
      <w:widowControl/>
      <w:spacing w:after="200"/>
      <w:ind w:left="2131" w:hanging="561"/>
      <w:outlineLvl w:val="5"/>
    </w:pPr>
    <w:rPr>
      <w:rFonts w:ascii="Calibri" w:eastAsia="Times New Roman" w:hAnsi="Calibri" w:cs="Arial"/>
      <w:szCs w:val="20"/>
      <w:lang w:val="en-NZ"/>
    </w:rPr>
  </w:style>
  <w:style w:type="paragraph" w:customStyle="1" w:styleId="8HeadingCRL-Bullet">
    <w:name w:val="8 Heading CRL - Bullet"/>
    <w:rsid w:val="00FC1FCB"/>
    <w:pPr>
      <w:widowControl/>
      <w:spacing w:after="200"/>
      <w:ind w:left="2693" w:hanging="562"/>
      <w:outlineLvl w:val="6"/>
    </w:pPr>
    <w:rPr>
      <w:rFonts w:ascii="Calibri" w:eastAsia="Times New Roman" w:hAnsi="Calibri" w:cs="Arial"/>
      <w:szCs w:val="20"/>
      <w:lang w:val="en-NZ" w:eastAsia="en-NZ"/>
    </w:rPr>
  </w:style>
  <w:style w:type="paragraph" w:customStyle="1" w:styleId="1HeadingCRL-Numbered">
    <w:name w:val="1 Heading CRL - Numbered"/>
    <w:next w:val="Normal"/>
    <w:rsid w:val="00FC1FCB"/>
    <w:pPr>
      <w:widowControl/>
      <w:spacing w:after="200"/>
      <w:ind w:left="1008" w:hanging="1008"/>
      <w:outlineLvl w:val="0"/>
    </w:pPr>
    <w:rPr>
      <w:rFonts w:ascii="Calibri" w:eastAsia="Times New Roman" w:hAnsi="Calibri" w:cs="Times New Roman"/>
      <w:b/>
      <w:color w:val="003A70"/>
      <w:sz w:val="32"/>
      <w:szCs w:val="32"/>
      <w:lang w:val="en-NZ"/>
    </w:rPr>
  </w:style>
  <w:style w:type="paragraph" w:customStyle="1" w:styleId="4HeadingCRL-Numbered">
    <w:name w:val="4 Heading CRL - Numbered"/>
    <w:next w:val="Normal"/>
    <w:rsid w:val="00FC1FCB"/>
    <w:pPr>
      <w:widowControl/>
      <w:spacing w:after="200"/>
      <w:ind w:left="1008" w:hanging="1008"/>
      <w:outlineLvl w:val="3"/>
    </w:pPr>
    <w:rPr>
      <w:rFonts w:ascii="Calibri" w:eastAsia="Arial" w:hAnsi="Calibri" w:cs="Times New Roman"/>
      <w:b/>
      <w:color w:val="E97C24"/>
      <w:szCs w:val="20"/>
      <w:lang w:val="en-NZ"/>
    </w:rPr>
  </w:style>
  <w:style w:type="paragraph" w:customStyle="1" w:styleId="9HeadingCRL-Hyphen">
    <w:name w:val="9 Heading CRL - Hyphen"/>
    <w:rsid w:val="00FC1FCB"/>
    <w:pPr>
      <w:widowControl/>
      <w:spacing w:after="200"/>
      <w:ind w:left="3254" w:hanging="561"/>
      <w:outlineLvl w:val="7"/>
    </w:pPr>
    <w:rPr>
      <w:rFonts w:ascii="Calibri" w:eastAsia="Arial" w:hAnsi="Calibri" w:cs="Times New Roman"/>
      <w:szCs w:val="20"/>
      <w:lang w:val="en-NZ"/>
    </w:rPr>
  </w:style>
  <w:style w:type="paragraph" w:customStyle="1" w:styleId="aFletcherIndented">
    <w:name w:val="(a) Fletcher Indented"/>
    <w:link w:val="aFletcherIndentedChar"/>
    <w:qFormat/>
    <w:rsid w:val="00FC1FCB"/>
    <w:pPr>
      <w:widowControl/>
      <w:numPr>
        <w:ilvl w:val="4"/>
        <w:numId w:val="7"/>
      </w:numPr>
      <w:spacing w:after="200"/>
      <w:outlineLvl w:val="2"/>
    </w:pPr>
    <w:rPr>
      <w:rFonts w:ascii="Calibri" w:eastAsia="Arial" w:hAnsi="Calibri" w:cs="Times New Roman"/>
      <w:szCs w:val="20"/>
      <w:lang w:val="en-NZ"/>
    </w:rPr>
  </w:style>
  <w:style w:type="character" w:customStyle="1" w:styleId="aFletcherIndentedChar">
    <w:name w:val="(a) Fletcher Indented Char"/>
    <w:basedOn w:val="DefaultParagraphFont"/>
    <w:link w:val="aFletcherIndented"/>
    <w:rsid w:val="00FC1FCB"/>
    <w:rPr>
      <w:rFonts w:ascii="Calibri" w:eastAsia="Arial" w:hAnsi="Calibri" w:cs="Times New Roman"/>
      <w:szCs w:val="20"/>
      <w:lang w:val="en-NZ"/>
    </w:rPr>
  </w:style>
  <w:style w:type="paragraph" w:customStyle="1" w:styleId="FletcherBullet">
    <w:name w:val="Fletcher Bullet"/>
    <w:basedOn w:val="Normal"/>
    <w:link w:val="FletcherBulletChar"/>
    <w:qFormat/>
    <w:rsid w:val="00BB2645"/>
    <w:pPr>
      <w:numPr>
        <w:numId w:val="23"/>
      </w:numPr>
      <w:spacing w:before="60" w:after="60"/>
      <w:jc w:val="left"/>
    </w:pPr>
    <w:rPr>
      <w:rFonts w:ascii="Aptos" w:eastAsia="Arial" w:hAnsi="Aptos"/>
      <w:color w:val="3D3D3D" w:themeColor="background2" w:themeShade="40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1FCB"/>
    <w:rPr>
      <w:color w:val="605E5C"/>
      <w:shd w:val="clear" w:color="auto" w:fill="E1DFDD"/>
    </w:rPr>
  </w:style>
  <w:style w:type="character" w:customStyle="1" w:styleId="FletcherBulletChar">
    <w:name w:val="Fletcher Bullet Char"/>
    <w:basedOn w:val="DefaultParagraphFont"/>
    <w:link w:val="FletcherBullet"/>
    <w:rsid w:val="00BB2645"/>
    <w:rPr>
      <w:rFonts w:ascii="Aptos" w:eastAsia="Arial" w:hAnsi="Aptos" w:cs="Times New Roman"/>
      <w:color w:val="3D3D3D" w:themeColor="background2" w:themeShade="40"/>
      <w:sz w:val="20"/>
      <w:szCs w:val="20"/>
      <w:lang w:val="en-NZ"/>
    </w:rPr>
  </w:style>
  <w:style w:type="paragraph" w:customStyle="1" w:styleId="FormTableHeading">
    <w:name w:val="Form_TableHeading"/>
    <w:link w:val="FormTableHeadingChar"/>
    <w:autoRedefine/>
    <w:qFormat/>
    <w:rsid w:val="00FC1FCB"/>
    <w:pPr>
      <w:widowControl/>
      <w:spacing w:before="60" w:after="60"/>
      <w:ind w:left="34" w:right="170"/>
    </w:pPr>
    <w:rPr>
      <w:rFonts w:eastAsia="Calibri" w:cs="Arial"/>
      <w:color w:val="303F48"/>
      <w:spacing w:val="-6"/>
      <w:szCs w:val="19"/>
      <w:lang w:val="en-NZ"/>
    </w:rPr>
  </w:style>
  <w:style w:type="character" w:customStyle="1" w:styleId="FormTableHeadingChar">
    <w:name w:val="Form_TableHeading Char"/>
    <w:basedOn w:val="DefaultParagraphFont"/>
    <w:link w:val="FormTableHeading"/>
    <w:rsid w:val="00FC1FCB"/>
    <w:rPr>
      <w:rFonts w:eastAsia="Calibri" w:cs="Arial"/>
      <w:color w:val="303F48"/>
      <w:spacing w:val="-6"/>
      <w:szCs w:val="19"/>
      <w:lang w:val="en-NZ"/>
    </w:rPr>
  </w:style>
  <w:style w:type="paragraph" w:customStyle="1" w:styleId="FormTableText">
    <w:name w:val="Form_TableText"/>
    <w:link w:val="FormTableTextChar"/>
    <w:qFormat/>
    <w:rsid w:val="00FC1FCB"/>
    <w:pPr>
      <w:widowControl/>
      <w:spacing w:before="60" w:after="60"/>
      <w:ind w:left="170"/>
    </w:pPr>
    <w:rPr>
      <w:rFonts w:eastAsia="Calibri" w:cs="Arial"/>
      <w:color w:val="303F48"/>
      <w:spacing w:val="-6"/>
      <w:sz w:val="17"/>
      <w:szCs w:val="16"/>
      <w:lang w:val="en-NZ"/>
    </w:rPr>
  </w:style>
  <w:style w:type="character" w:customStyle="1" w:styleId="FormTableTextChar">
    <w:name w:val="Form_TableText Char"/>
    <w:basedOn w:val="DefaultParagraphFont"/>
    <w:link w:val="FormTableText"/>
    <w:rsid w:val="00FC1FCB"/>
    <w:rPr>
      <w:rFonts w:eastAsia="Calibri" w:cs="Arial"/>
      <w:color w:val="303F48"/>
      <w:spacing w:val="-6"/>
      <w:sz w:val="17"/>
      <w:szCs w:val="16"/>
      <w:lang w:val="en-NZ"/>
    </w:rPr>
  </w:style>
  <w:style w:type="paragraph" w:customStyle="1" w:styleId="FletcherHighlight">
    <w:name w:val="Fletcher Highlight"/>
    <w:basedOn w:val="DefaultTextFletcher"/>
    <w:link w:val="FletcherHighlightChar"/>
    <w:rsid w:val="00FC1FCB"/>
    <w:pPr>
      <w:tabs>
        <w:tab w:val="left" w:pos="7830"/>
      </w:tabs>
    </w:pPr>
  </w:style>
  <w:style w:type="character" w:customStyle="1" w:styleId="FletcherHighlightChar">
    <w:name w:val="Fletcher Highlight Char"/>
    <w:basedOn w:val="DefaultTextFletcherChar"/>
    <w:link w:val="FletcherHighlight"/>
    <w:rsid w:val="00FC1FCB"/>
    <w:rPr>
      <w:rFonts w:ascii="Aptos" w:eastAsia="Arial" w:hAnsi="Aptos" w:cstheme="minorHAnsi"/>
      <w:szCs w:val="18"/>
      <w:lang w:val="en-NZ"/>
    </w:rPr>
  </w:style>
  <w:style w:type="paragraph" w:customStyle="1" w:styleId="TableHeadingFletcher">
    <w:name w:val="Table Heading Fletcher"/>
    <w:basedOn w:val="DefaultTextFletcher"/>
    <w:next w:val="DefaultTextFletcher"/>
    <w:link w:val="TableHeadingFletcherChar"/>
    <w:autoRedefine/>
    <w:qFormat/>
    <w:rsid w:val="00FC1FCB"/>
    <w:pPr>
      <w:spacing w:before="40" w:after="40"/>
    </w:pPr>
  </w:style>
  <w:style w:type="character" w:customStyle="1" w:styleId="TableHeadingFletcherChar">
    <w:name w:val="Table Heading Fletcher Char"/>
    <w:basedOn w:val="DefaultTextFletcherChar"/>
    <w:link w:val="TableHeadingFletcher"/>
    <w:rsid w:val="00FC1FCB"/>
    <w:rPr>
      <w:rFonts w:ascii="Aptos" w:eastAsia="Arial" w:hAnsi="Aptos" w:cstheme="minorHAnsi"/>
      <w:szCs w:val="18"/>
      <w:lang w:val="en-NZ"/>
    </w:rPr>
  </w:style>
  <w:style w:type="paragraph" w:customStyle="1" w:styleId="9TableTextFletcher">
    <w:name w:val="9 Table Text Fletcher"/>
    <w:basedOn w:val="DefaultTextFletcher"/>
    <w:link w:val="9TableTextFletcherChar"/>
    <w:qFormat/>
    <w:rsid w:val="00FC1FCB"/>
    <w:pPr>
      <w:spacing w:before="40" w:after="40"/>
    </w:pPr>
    <w:rPr>
      <w:bCs/>
      <w:sz w:val="18"/>
      <w:szCs w:val="16"/>
    </w:rPr>
  </w:style>
  <w:style w:type="character" w:customStyle="1" w:styleId="9TableTextFletcherChar">
    <w:name w:val="9 Table Text Fletcher Char"/>
    <w:basedOn w:val="DefaultTextFletcherChar"/>
    <w:link w:val="9TableTextFletcher"/>
    <w:rsid w:val="00FC1FCB"/>
    <w:rPr>
      <w:rFonts w:ascii="Aptos" w:eastAsia="Arial" w:hAnsi="Aptos" w:cstheme="minorHAnsi"/>
      <w:bCs/>
      <w:sz w:val="18"/>
      <w:szCs w:val="16"/>
      <w:lang w:val="en-NZ"/>
    </w:rPr>
  </w:style>
  <w:style w:type="paragraph" w:customStyle="1" w:styleId="FormTableText0">
    <w:name w:val="FormTableText"/>
    <w:basedOn w:val="Normal"/>
    <w:link w:val="FormTableTextChar0"/>
    <w:autoRedefine/>
    <w:rsid w:val="00FC1FCB"/>
    <w:pPr>
      <w:widowControl w:val="0"/>
      <w:autoSpaceDE w:val="0"/>
      <w:autoSpaceDN w:val="0"/>
      <w:adjustRightInd w:val="0"/>
      <w:spacing w:before="40" w:after="0" w:line="160" w:lineRule="atLeast"/>
    </w:pPr>
    <w:rPr>
      <w:rFonts w:ascii="Arial" w:eastAsiaTheme="minorEastAsia" w:hAnsi="Arial" w:cs="Tahoma"/>
      <w:color w:val="303F48"/>
      <w:spacing w:val="-6"/>
      <w:sz w:val="19"/>
      <w:szCs w:val="16"/>
      <w:lang w:eastAsia="en-NZ"/>
    </w:rPr>
  </w:style>
  <w:style w:type="character" w:customStyle="1" w:styleId="FormTableTextChar0">
    <w:name w:val="FormTableText Char"/>
    <w:basedOn w:val="DefaultParagraphFont"/>
    <w:link w:val="FormTableText0"/>
    <w:rsid w:val="00FC1FCB"/>
    <w:rPr>
      <w:rFonts w:ascii="Arial" w:eastAsiaTheme="minorEastAsia" w:hAnsi="Arial" w:cs="Tahoma"/>
      <w:color w:val="303F48"/>
      <w:spacing w:val="-6"/>
      <w:sz w:val="19"/>
      <w:szCs w:val="16"/>
      <w:lang w:val="en-NZ" w:eastAsia="en-NZ"/>
    </w:rPr>
  </w:style>
  <w:style w:type="paragraph" w:customStyle="1" w:styleId="ManualBodyText">
    <w:name w:val="Manual_BodyText"/>
    <w:basedOn w:val="Normal"/>
    <w:link w:val="ManualBodyTextChar"/>
    <w:autoRedefine/>
    <w:rsid w:val="00FC1FCB"/>
    <w:pPr>
      <w:tabs>
        <w:tab w:val="left" w:pos="283"/>
        <w:tab w:val="left" w:pos="850"/>
        <w:tab w:val="left" w:pos="1417"/>
      </w:tabs>
      <w:suppressAutoHyphens/>
      <w:autoSpaceDE w:val="0"/>
      <w:autoSpaceDN w:val="0"/>
      <w:adjustRightInd w:val="0"/>
      <w:spacing w:after="0" w:line="276" w:lineRule="auto"/>
      <w:jc w:val="left"/>
    </w:pPr>
    <w:rPr>
      <w:rFonts w:ascii="Arial" w:eastAsiaTheme="minorHAnsi" w:hAnsi="Arial" w:cs="Graphik Regular"/>
      <w:bCs/>
      <w:color w:val="303F48"/>
      <w:spacing w:val="-6"/>
      <w:kern w:val="19"/>
      <w:sz w:val="19"/>
      <w:szCs w:val="19"/>
      <w:lang w:val="en-GB"/>
    </w:rPr>
  </w:style>
  <w:style w:type="character" w:customStyle="1" w:styleId="ManualBodyTextChar">
    <w:name w:val="Manual_BodyText Char"/>
    <w:basedOn w:val="DefaultParagraphFont"/>
    <w:link w:val="ManualBodyText"/>
    <w:rsid w:val="00FC1FCB"/>
    <w:rPr>
      <w:rFonts w:ascii="Arial" w:hAnsi="Arial" w:cs="Graphik Regular"/>
      <w:bCs/>
      <w:color w:val="303F48"/>
      <w:spacing w:val="-6"/>
      <w:kern w:val="19"/>
      <w:sz w:val="19"/>
      <w:szCs w:val="19"/>
      <w:lang w:val="en-GB"/>
    </w:rPr>
  </w:style>
  <w:style w:type="paragraph" w:customStyle="1" w:styleId="TableTextFletcher-10">
    <w:name w:val="Table Text Fletcher - 10"/>
    <w:basedOn w:val="Normal"/>
    <w:link w:val="TableTextFletcher-10Char"/>
    <w:qFormat/>
    <w:rsid w:val="00E1369C"/>
    <w:pPr>
      <w:spacing w:before="40" w:after="40"/>
      <w:jc w:val="left"/>
    </w:pPr>
    <w:rPr>
      <w:rFonts w:ascii="Aptos" w:hAnsi="Aptos" w:cstheme="minorHAnsi"/>
      <w:color w:val="3D3D3D" w:themeColor="background2" w:themeShade="40"/>
      <w:sz w:val="20"/>
    </w:rPr>
  </w:style>
  <w:style w:type="character" w:customStyle="1" w:styleId="TableTextFletcher-10Char">
    <w:name w:val="Table Text Fletcher - 10 Char"/>
    <w:basedOn w:val="DefaultParagraphFont"/>
    <w:link w:val="TableTextFletcher-10"/>
    <w:rsid w:val="00E1369C"/>
    <w:rPr>
      <w:rFonts w:ascii="Aptos" w:eastAsia="Times New Roman" w:hAnsi="Aptos" w:cstheme="minorHAnsi"/>
      <w:color w:val="3D3D3D" w:themeColor="background2" w:themeShade="40"/>
      <w:sz w:val="20"/>
      <w:szCs w:val="20"/>
      <w:lang w:val="en-NZ"/>
    </w:rPr>
  </w:style>
  <w:style w:type="paragraph" w:customStyle="1" w:styleId="FletcherDash">
    <w:name w:val="Fletcher Dash"/>
    <w:basedOn w:val="DefaultTextFletcher"/>
    <w:link w:val="FletcherDashChar"/>
    <w:qFormat/>
    <w:rsid w:val="00FC1FCB"/>
    <w:pPr>
      <w:numPr>
        <w:numId w:val="11"/>
      </w:numPr>
      <w:tabs>
        <w:tab w:val="clear" w:pos="1080"/>
        <w:tab w:val="left" w:pos="1440"/>
      </w:tabs>
      <w:ind w:hanging="540"/>
    </w:pPr>
    <w:rPr>
      <w:rFonts w:ascii="Calibri" w:hAnsi="Calibri"/>
    </w:rPr>
  </w:style>
  <w:style w:type="character" w:customStyle="1" w:styleId="FletcherDashChar">
    <w:name w:val="Fletcher Dash Char"/>
    <w:basedOn w:val="aFletcherIndentedChar"/>
    <w:link w:val="FletcherDash"/>
    <w:rsid w:val="00FC1FCB"/>
    <w:rPr>
      <w:rFonts w:ascii="Calibri" w:eastAsia="Arial" w:hAnsi="Calibri" w:cstheme="minorHAnsi"/>
      <w:szCs w:val="18"/>
      <w:lang w:val="en-NZ"/>
    </w:rPr>
  </w:style>
  <w:style w:type="paragraph" w:customStyle="1" w:styleId="aTable">
    <w:name w:val="(a) Table"/>
    <w:basedOn w:val="DefaultTextFletcher"/>
    <w:link w:val="aTableChar"/>
    <w:qFormat/>
    <w:rsid w:val="00FC1FCB"/>
    <w:pPr>
      <w:numPr>
        <w:numId w:val="12"/>
      </w:numPr>
      <w:tabs>
        <w:tab w:val="clear" w:pos="1080"/>
        <w:tab w:val="left" w:pos="360"/>
      </w:tabs>
      <w:spacing w:before="40" w:after="40"/>
    </w:pPr>
  </w:style>
  <w:style w:type="paragraph" w:customStyle="1" w:styleId="9TableBullet">
    <w:name w:val="9 Table Bullet"/>
    <w:basedOn w:val="FletcherBullet"/>
    <w:link w:val="9TableBulletChar"/>
    <w:qFormat/>
    <w:rsid w:val="00FC1FCB"/>
    <w:pPr>
      <w:spacing w:before="40" w:after="40"/>
      <w:ind w:left="346"/>
    </w:pPr>
    <w:rPr>
      <w:sz w:val="18"/>
      <w:szCs w:val="18"/>
    </w:rPr>
  </w:style>
  <w:style w:type="character" w:customStyle="1" w:styleId="aTableChar">
    <w:name w:val="(a) Table Char"/>
    <w:basedOn w:val="DefaultTextFletcherChar"/>
    <w:link w:val="aTable"/>
    <w:rsid w:val="00FC1FCB"/>
    <w:rPr>
      <w:rFonts w:ascii="Aptos" w:eastAsia="Arial" w:hAnsi="Aptos" w:cstheme="minorHAnsi"/>
      <w:szCs w:val="18"/>
      <w:lang w:val="en-NZ"/>
    </w:rPr>
  </w:style>
  <w:style w:type="paragraph" w:customStyle="1" w:styleId="10GreyTableHeading">
    <w:name w:val="10 Grey Table Heading"/>
    <w:basedOn w:val="9TableTextFletcher"/>
    <w:link w:val="10GreyTableHeadingChar"/>
    <w:qFormat/>
    <w:rsid w:val="00FC1FCB"/>
    <w:rPr>
      <w:b/>
      <w:bCs w:val="0"/>
      <w:color w:val="494F53" w:themeColor="accent2"/>
      <w:sz w:val="20"/>
      <w:szCs w:val="20"/>
    </w:rPr>
  </w:style>
  <w:style w:type="character" w:customStyle="1" w:styleId="9TableBulletChar">
    <w:name w:val="9 Table Bullet Char"/>
    <w:basedOn w:val="FletcherBulletChar"/>
    <w:link w:val="9TableBullet"/>
    <w:rsid w:val="00FC1FCB"/>
    <w:rPr>
      <w:rFonts w:ascii="Calibri" w:eastAsia="Arial" w:hAnsi="Calibri" w:cs="Times New Roman"/>
      <w:color w:val="3D3D3D" w:themeColor="background2" w:themeShade="40"/>
      <w:sz w:val="18"/>
      <w:szCs w:val="18"/>
      <w:lang w:val="en-NZ"/>
    </w:rPr>
  </w:style>
  <w:style w:type="paragraph" w:customStyle="1" w:styleId="9TableBold">
    <w:name w:val="9 Table Bold"/>
    <w:basedOn w:val="9TableTextFletcher"/>
    <w:link w:val="9TableBoldChar"/>
    <w:qFormat/>
    <w:rsid w:val="00FC1FCB"/>
    <w:rPr>
      <w:b/>
      <w:color w:val="494F53" w:themeColor="accent2"/>
    </w:rPr>
  </w:style>
  <w:style w:type="character" w:customStyle="1" w:styleId="10GreyTableHeadingChar">
    <w:name w:val="10 Grey Table Heading Char"/>
    <w:basedOn w:val="9TableTextFletcherChar"/>
    <w:link w:val="10GreyTableHeading"/>
    <w:rsid w:val="00FC1FCB"/>
    <w:rPr>
      <w:rFonts w:ascii="Aptos" w:eastAsia="Arial" w:hAnsi="Aptos" w:cstheme="minorHAnsi"/>
      <w:b/>
      <w:bCs w:val="0"/>
      <w:color w:val="494F53" w:themeColor="accent2"/>
      <w:sz w:val="20"/>
      <w:szCs w:val="20"/>
      <w:lang w:val="en-NZ"/>
    </w:rPr>
  </w:style>
  <w:style w:type="character" w:customStyle="1" w:styleId="9TableBoldChar">
    <w:name w:val="9 Table Bold Char"/>
    <w:basedOn w:val="9TableTextFletcherChar"/>
    <w:link w:val="9TableBold"/>
    <w:rsid w:val="00FC1FCB"/>
    <w:rPr>
      <w:rFonts w:ascii="Aptos" w:eastAsia="Arial" w:hAnsi="Aptos" w:cstheme="minorHAnsi"/>
      <w:b/>
      <w:bCs/>
      <w:color w:val="494F53" w:themeColor="accent2"/>
      <w:sz w:val="18"/>
      <w:szCs w:val="16"/>
      <w:lang w:val="en-NZ"/>
    </w:rPr>
  </w:style>
  <w:style w:type="paragraph" w:customStyle="1" w:styleId="DefaultFletcher">
    <w:name w:val="Default Fletcher"/>
    <w:basedOn w:val="FormTableHeading"/>
    <w:link w:val="DefaultFletcherChar"/>
    <w:qFormat/>
    <w:rsid w:val="00FC1FCB"/>
    <w:pPr>
      <w:spacing w:before="0" w:after="200"/>
      <w:ind w:left="0" w:right="0"/>
    </w:pPr>
  </w:style>
  <w:style w:type="character" w:customStyle="1" w:styleId="DefaultFletcherChar">
    <w:name w:val="Default Fletcher Char"/>
    <w:basedOn w:val="FormTableHeadingChar"/>
    <w:link w:val="DefaultFletcher"/>
    <w:rsid w:val="00FC1FCB"/>
    <w:rPr>
      <w:rFonts w:eastAsia="Calibri" w:cs="Arial"/>
      <w:color w:val="303F48"/>
      <w:spacing w:val="-6"/>
      <w:szCs w:val="19"/>
      <w:lang w:val="en-NZ"/>
    </w:rPr>
  </w:style>
  <w:style w:type="paragraph" w:customStyle="1" w:styleId="i9Font">
    <w:name w:val="(i) 9 Font"/>
    <w:basedOn w:val="DefaultFletcher"/>
    <w:link w:val="i9FontChar"/>
    <w:qFormat/>
    <w:rsid w:val="00FC1FCB"/>
    <w:pPr>
      <w:numPr>
        <w:numId w:val="13"/>
      </w:numPr>
      <w:tabs>
        <w:tab w:val="left" w:pos="864"/>
      </w:tabs>
    </w:pPr>
    <w:rPr>
      <w:sz w:val="18"/>
      <w:szCs w:val="18"/>
    </w:rPr>
  </w:style>
  <w:style w:type="character" w:customStyle="1" w:styleId="i9FontChar">
    <w:name w:val="(i) 9 Font Char"/>
    <w:basedOn w:val="DefaultFletcherChar"/>
    <w:link w:val="i9Font"/>
    <w:rsid w:val="00FC1FCB"/>
    <w:rPr>
      <w:rFonts w:eastAsia="Calibri" w:cs="Arial"/>
      <w:color w:val="303F48"/>
      <w:spacing w:val="-6"/>
      <w:sz w:val="18"/>
      <w:szCs w:val="18"/>
      <w:lang w:val="en-NZ"/>
    </w:rPr>
  </w:style>
  <w:style w:type="paragraph" w:customStyle="1" w:styleId="8TableBullet">
    <w:name w:val="8 Table Bullet"/>
    <w:basedOn w:val="9TableBullet"/>
    <w:link w:val="8TableBulletChar"/>
    <w:qFormat/>
    <w:rsid w:val="00FC1FCB"/>
    <w:rPr>
      <w:sz w:val="16"/>
    </w:rPr>
  </w:style>
  <w:style w:type="character" w:customStyle="1" w:styleId="8TableBulletChar">
    <w:name w:val="8 Table Bullet Char"/>
    <w:basedOn w:val="9TableBulletChar"/>
    <w:link w:val="8TableBullet"/>
    <w:rsid w:val="00FC1FCB"/>
    <w:rPr>
      <w:rFonts w:ascii="Calibri" w:eastAsia="Arial" w:hAnsi="Calibri" w:cs="Times New Roman"/>
      <w:color w:val="3D3D3D" w:themeColor="background2" w:themeShade="40"/>
      <w:sz w:val="16"/>
      <w:szCs w:val="18"/>
      <w:lang w:val="en-NZ"/>
    </w:rPr>
  </w:style>
  <w:style w:type="paragraph" w:customStyle="1" w:styleId="8Fonttabledash">
    <w:name w:val="8 Font table dash"/>
    <w:basedOn w:val="8TableBullet"/>
    <w:link w:val="8FonttabledashChar"/>
    <w:qFormat/>
    <w:rsid w:val="00FC1FCB"/>
    <w:pPr>
      <w:numPr>
        <w:ilvl w:val="7"/>
        <w:numId w:val="7"/>
      </w:numPr>
      <w:tabs>
        <w:tab w:val="left" w:pos="540"/>
      </w:tabs>
    </w:pPr>
  </w:style>
  <w:style w:type="paragraph" w:customStyle="1" w:styleId="9Fonttabledash">
    <w:name w:val="9 Font table dash"/>
    <w:basedOn w:val="8Fonttabledash"/>
    <w:link w:val="9FonttabledashChar"/>
    <w:qFormat/>
    <w:rsid w:val="00FC1FCB"/>
    <w:rPr>
      <w:sz w:val="18"/>
    </w:rPr>
  </w:style>
  <w:style w:type="character" w:customStyle="1" w:styleId="8FonttabledashChar">
    <w:name w:val="8 Font table dash Char"/>
    <w:basedOn w:val="8TableBulletChar"/>
    <w:link w:val="8Fonttabledash"/>
    <w:rsid w:val="00FC1FCB"/>
    <w:rPr>
      <w:rFonts w:ascii="Calibri" w:eastAsia="Arial" w:hAnsi="Calibri" w:cs="Times New Roman"/>
      <w:color w:val="3D3D3D" w:themeColor="background2" w:themeShade="40"/>
      <w:sz w:val="16"/>
      <w:szCs w:val="18"/>
      <w:lang w:val="en-NZ"/>
    </w:rPr>
  </w:style>
  <w:style w:type="character" w:customStyle="1" w:styleId="9FonttabledashChar">
    <w:name w:val="9 Font table dash Char"/>
    <w:basedOn w:val="8FonttabledashChar"/>
    <w:link w:val="9Fonttabledash"/>
    <w:rsid w:val="00FC1FCB"/>
    <w:rPr>
      <w:rFonts w:ascii="Calibri" w:eastAsia="Arial" w:hAnsi="Calibri" w:cs="Times New Roman"/>
      <w:color w:val="3D3D3D" w:themeColor="background2" w:themeShade="40"/>
      <w:sz w:val="18"/>
      <w:szCs w:val="18"/>
      <w:lang w:val="en-NZ"/>
    </w:rPr>
  </w:style>
  <w:style w:type="paragraph" w:customStyle="1" w:styleId="Level1TableNumbering">
    <w:name w:val="Level 1 Table Numbering"/>
    <w:basedOn w:val="ListParagraph"/>
    <w:link w:val="Level1TableNumberingChar"/>
    <w:qFormat/>
    <w:rsid w:val="00FC1FCB"/>
    <w:pPr>
      <w:numPr>
        <w:numId w:val="14"/>
      </w:numPr>
      <w:spacing w:before="40" w:after="40"/>
    </w:pPr>
    <w:rPr>
      <w:rFonts w:cs="Arial"/>
      <w:b/>
      <w:color w:val="494F53" w:themeColor="text2"/>
      <w:sz w:val="20"/>
    </w:rPr>
  </w:style>
  <w:style w:type="paragraph" w:customStyle="1" w:styleId="Level2TableNumbering">
    <w:name w:val="Level 2 Table Numbering"/>
    <w:basedOn w:val="Level1TableNumbering"/>
    <w:qFormat/>
    <w:rsid w:val="00FC1FCB"/>
    <w:pPr>
      <w:numPr>
        <w:ilvl w:val="1"/>
      </w:numPr>
    </w:pPr>
  </w:style>
  <w:style w:type="character" w:customStyle="1" w:styleId="Level1TableNumberingChar">
    <w:name w:val="Level 1 Table Numbering Char"/>
    <w:basedOn w:val="ListParagraphChar"/>
    <w:link w:val="Level1TableNumbering"/>
    <w:rsid w:val="00FC1FCB"/>
    <w:rPr>
      <w:rFonts w:ascii="Calibri" w:eastAsia="Times New Roman" w:hAnsi="Calibri" w:cs="Arial"/>
      <w:b/>
      <w:color w:val="494F53" w:themeColor="text2"/>
      <w:sz w:val="20"/>
      <w:szCs w:val="20"/>
      <w:lang w:val="en-NZ"/>
    </w:rPr>
  </w:style>
  <w:style w:type="paragraph" w:customStyle="1" w:styleId="Level3TableNumbering">
    <w:name w:val="Level 3 Table Numbering"/>
    <w:basedOn w:val="Level2TableNumbering"/>
    <w:qFormat/>
    <w:rsid w:val="00FC1FCB"/>
    <w:pPr>
      <w:numPr>
        <w:ilvl w:val="2"/>
      </w:numPr>
    </w:pPr>
  </w:style>
  <w:style w:type="paragraph" w:customStyle="1" w:styleId="10TableBoldHeading">
    <w:name w:val="10 Table Bold Heading"/>
    <w:basedOn w:val="Level1TableNumbering"/>
    <w:link w:val="10TableBoldHeadingChar"/>
    <w:qFormat/>
    <w:rsid w:val="00FC1FCB"/>
  </w:style>
  <w:style w:type="character" w:customStyle="1" w:styleId="10TableBoldHeadingChar">
    <w:name w:val="10 Table Bold Heading Char"/>
    <w:basedOn w:val="Level1TableNumberingChar"/>
    <w:link w:val="10TableBoldHeading"/>
    <w:rsid w:val="00FC1FCB"/>
    <w:rPr>
      <w:rFonts w:ascii="Calibri" w:eastAsia="Times New Roman" w:hAnsi="Calibri" w:cs="Arial"/>
      <w:b/>
      <w:color w:val="494F53" w:themeColor="text2"/>
      <w:sz w:val="20"/>
      <w:szCs w:val="20"/>
      <w:lang w:val="en-NZ"/>
    </w:rPr>
  </w:style>
  <w:style w:type="paragraph" w:customStyle="1" w:styleId="aTable10Font">
    <w:name w:val="(a) Table 10 Font"/>
    <w:basedOn w:val="ListParagraph"/>
    <w:link w:val="aTable10FontChar"/>
    <w:qFormat/>
    <w:rsid w:val="00FC1FCB"/>
    <w:pPr>
      <w:numPr>
        <w:numId w:val="15"/>
      </w:numPr>
      <w:tabs>
        <w:tab w:val="left" w:pos="330"/>
      </w:tabs>
      <w:spacing w:before="40" w:after="40"/>
      <w:ind w:left="-15" w:firstLine="15"/>
    </w:pPr>
    <w:rPr>
      <w:rFonts w:cs="Arial"/>
      <w:sz w:val="20"/>
    </w:rPr>
  </w:style>
  <w:style w:type="character" w:customStyle="1" w:styleId="aTable10FontChar">
    <w:name w:val="(a) Table 10 Font Char"/>
    <w:basedOn w:val="ListParagraphChar"/>
    <w:link w:val="aTable10Font"/>
    <w:rsid w:val="00FC1FCB"/>
    <w:rPr>
      <w:rFonts w:ascii="Calibri" w:eastAsia="Times New Roman" w:hAnsi="Calibri" w:cs="Arial"/>
      <w:sz w:val="20"/>
      <w:szCs w:val="20"/>
      <w:lang w:val="en-NZ"/>
    </w:rPr>
  </w:style>
  <w:style w:type="paragraph" w:customStyle="1" w:styleId="10TableBullet">
    <w:name w:val="10 Table Bullet"/>
    <w:basedOn w:val="9TableBullet"/>
    <w:link w:val="10TableBulletChar"/>
    <w:qFormat/>
    <w:rsid w:val="00FC1FCB"/>
    <w:rPr>
      <w:sz w:val="20"/>
    </w:rPr>
  </w:style>
  <w:style w:type="paragraph" w:customStyle="1" w:styleId="10Fonttabledash">
    <w:name w:val="10 Font table dash"/>
    <w:basedOn w:val="8Fonttabledash"/>
    <w:link w:val="10FonttabledashChar"/>
    <w:qFormat/>
    <w:rsid w:val="00FC1FCB"/>
    <w:rPr>
      <w:sz w:val="20"/>
    </w:rPr>
  </w:style>
  <w:style w:type="character" w:customStyle="1" w:styleId="10TableBulletChar">
    <w:name w:val="10 Table Bullet Char"/>
    <w:basedOn w:val="9TableBulletChar"/>
    <w:link w:val="10TableBullet"/>
    <w:rsid w:val="00FC1FCB"/>
    <w:rPr>
      <w:rFonts w:ascii="Calibri" w:eastAsia="Arial" w:hAnsi="Calibri" w:cs="Times New Roman"/>
      <w:color w:val="3D3D3D" w:themeColor="background2" w:themeShade="40"/>
      <w:sz w:val="20"/>
      <w:szCs w:val="18"/>
      <w:lang w:val="en-NZ"/>
    </w:rPr>
  </w:style>
  <w:style w:type="character" w:customStyle="1" w:styleId="10FonttabledashChar">
    <w:name w:val="10 Font table dash Char"/>
    <w:basedOn w:val="8FonttabledashChar"/>
    <w:link w:val="10Fonttabledash"/>
    <w:rsid w:val="00FC1FCB"/>
    <w:rPr>
      <w:rFonts w:ascii="Calibri" w:eastAsia="Arial" w:hAnsi="Calibri" w:cs="Times New Roman"/>
      <w:color w:val="3D3D3D" w:themeColor="background2" w:themeShade="40"/>
      <w:sz w:val="20"/>
      <w:szCs w:val="18"/>
      <w:lang w:val="en-NZ"/>
    </w:rPr>
  </w:style>
  <w:style w:type="paragraph" w:customStyle="1" w:styleId="i11Font">
    <w:name w:val="(i) 11 Font"/>
    <w:basedOn w:val="DefaultTextFletcher"/>
    <w:link w:val="i11FontChar"/>
    <w:qFormat/>
    <w:rsid w:val="00FC1FCB"/>
    <w:pPr>
      <w:tabs>
        <w:tab w:val="clear" w:pos="1080"/>
        <w:tab w:val="left" w:pos="1530"/>
      </w:tabs>
    </w:pPr>
  </w:style>
  <w:style w:type="character" w:customStyle="1" w:styleId="i11FontChar">
    <w:name w:val="(i) 11 Font Char"/>
    <w:basedOn w:val="DefaultTextFletcherChar"/>
    <w:link w:val="i11Font"/>
    <w:rsid w:val="00FC1FCB"/>
    <w:rPr>
      <w:rFonts w:ascii="Aptos" w:eastAsia="Arial" w:hAnsi="Aptos" w:cstheme="minorHAnsi"/>
      <w:szCs w:val="18"/>
      <w:lang w:val="en-NZ"/>
    </w:rPr>
  </w:style>
  <w:style w:type="character" w:styleId="PlaceholderText">
    <w:name w:val="Placeholder Text"/>
    <w:basedOn w:val="DefaultParagraphFont"/>
    <w:uiPriority w:val="99"/>
    <w:semiHidden/>
    <w:rsid w:val="00FC1FCB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69C"/>
    <w:pPr>
      <w:numPr>
        <w:ilvl w:val="1"/>
      </w:numPr>
      <w:spacing w:after="0"/>
      <w:ind w:left="1134"/>
    </w:pPr>
    <w:rPr>
      <w:rFonts w:ascii="Aptos Bold" w:eastAsiaTheme="minorEastAsia" w:hAnsi="Aptos Bold" w:cstheme="minorBidi"/>
      <w:b/>
      <w:caps/>
      <w:color w:val="A20C1C" w:themeColor="accent1"/>
      <w:spacing w:val="15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1369C"/>
    <w:rPr>
      <w:rFonts w:ascii="Aptos Bold" w:eastAsiaTheme="minorEastAsia" w:hAnsi="Aptos Bold"/>
      <w:b/>
      <w:caps/>
      <w:color w:val="A20C1C" w:themeColor="accent1"/>
      <w:spacing w:val="15"/>
      <w:sz w:val="20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E1369C"/>
    <w:pPr>
      <w:spacing w:after="160"/>
      <w:ind w:left="1134"/>
      <w:jc w:val="left"/>
    </w:pPr>
    <w:rPr>
      <w:rFonts w:ascii="Aptos Bold" w:eastAsiaTheme="majorEastAsia" w:hAnsi="Aptos Bold" w:cstheme="majorBidi"/>
      <w:b/>
      <w:caps/>
      <w:color w:val="A20C1C" w:themeColor="accent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69C"/>
    <w:rPr>
      <w:rFonts w:ascii="Aptos Bold" w:eastAsiaTheme="majorEastAsia" w:hAnsi="Aptos Bold" w:cstheme="majorBidi"/>
      <w:b/>
      <w:caps/>
      <w:color w:val="A20C1C" w:themeColor="accent1"/>
      <w:spacing w:val="-10"/>
      <w:kern w:val="28"/>
      <w:sz w:val="48"/>
      <w:szCs w:val="56"/>
      <w:lang w:val="en-NZ"/>
    </w:rPr>
  </w:style>
  <w:style w:type="table" w:styleId="TableGridLight">
    <w:name w:val="Grid Table Light"/>
    <w:basedOn w:val="TableNormal"/>
    <w:uiPriority w:val="40"/>
    <w:rsid w:val="00E1369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Se\OneDrive%20-%20Fletcher%20Building%20(1)\Documents\Custom%20Office%20Templates\Fletcher%20One%20-%20Report%20Template%20-%20Current.dotx" TargetMode="External"/></Relationships>
</file>

<file path=word/theme/theme1.xml><?xml version="1.0" encoding="utf-8"?>
<a:theme xmlns:a="http://schemas.openxmlformats.org/drawingml/2006/main" name="Office Theme">
  <a:themeElements>
    <a:clrScheme name="FLETCHER COLOUR PALETTE">
      <a:dk1>
        <a:srgbClr val="000000"/>
      </a:dk1>
      <a:lt1>
        <a:srgbClr val="FFFFFF"/>
      </a:lt1>
      <a:dk2>
        <a:srgbClr val="494F53"/>
      </a:dk2>
      <a:lt2>
        <a:srgbClr val="F5F5F5"/>
      </a:lt2>
      <a:accent1>
        <a:srgbClr val="A20C1C"/>
      </a:accent1>
      <a:accent2>
        <a:srgbClr val="494F53"/>
      </a:accent2>
      <a:accent3>
        <a:srgbClr val="231F20"/>
      </a:accent3>
      <a:accent4>
        <a:srgbClr val="58595B"/>
      </a:accent4>
      <a:accent5>
        <a:srgbClr val="808285"/>
      </a:accent5>
      <a:accent6>
        <a:srgbClr val="A7A9AC"/>
      </a:accent6>
      <a:hlink>
        <a:srgbClr val="D1D3D4"/>
      </a:hlink>
      <a:folHlink>
        <a:srgbClr val="E6E7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3BA901EF9FF41A2632F0729BC1440" ma:contentTypeVersion="22" ma:contentTypeDescription="Create a new document." ma:contentTypeScope="" ma:versionID="413388648eaaf652b0841547cd9d2c8a">
  <xsd:schema xmlns:xsd="http://www.w3.org/2001/XMLSchema" xmlns:xs="http://www.w3.org/2001/XMLSchema" xmlns:p="http://schemas.microsoft.com/office/2006/metadata/properties" xmlns:ns2="2ba9de05-1425-4941-af6c-37e3a199edff" xmlns:ns3="70e58e19-6422-47bc-b82f-7379dc82235b" targetNamespace="http://schemas.microsoft.com/office/2006/metadata/properties" ma:root="true" ma:fieldsID="bd6d1753964480cdbb443d2002426a19" ns2:_="" ns3:_="">
    <xsd:import namespace="2ba9de05-1425-4941-af6c-37e3a199edff"/>
    <xsd:import namespace="70e58e19-6422-47bc-b82f-7379dc82235b"/>
    <xsd:element name="properties">
      <xsd:complexType>
        <xsd:sequence>
          <xsd:element name="documentManagement">
            <xsd:complexType>
              <xsd:all>
                <xsd:element ref="ns2:Series" minOccurs="0"/>
                <xsd:element ref="ns2:FCC_x0020_Company" minOccurs="0"/>
                <xsd:element ref="ns2:F1_x0020_Discipline" minOccurs="0"/>
                <xsd:element ref="ns2:F1_x0020_Document_x0020_Type" minOccurs="0"/>
                <xsd:element ref="ns2:F1_x0020_File_x0020_No." minOccurs="0"/>
                <xsd:element ref="ns2:Project_x0020_Stage" minOccurs="0"/>
                <xsd:element ref="ns2:Reision" minOccurs="0"/>
                <xsd:element ref="ns2:_Flow_SignoffStatus" minOccurs="0"/>
                <xsd:element ref="ns2:ApprovedBy" minOccurs="0"/>
                <xsd:element ref="ns2:DateApproved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9de05-1425-4941-af6c-37e3a199edff" elementFormDefault="qualified">
    <xsd:import namespace="http://schemas.microsoft.com/office/2006/documentManagement/types"/>
    <xsd:import namespace="http://schemas.microsoft.com/office/infopath/2007/PartnerControls"/>
    <xsd:element name="Series" ma:index="2" nillable="true" ma:displayName="Series" ma:format="Dropdown" ma:internalName="Series">
      <xsd:simpleType>
        <xsd:restriction base="dms:Choice">
          <xsd:enumeration value="1100 Strategy &amp; Governance"/>
          <xsd:enumeration value="2200 Drugs &amp; Alcohol"/>
          <xsd:enumeration value="2300 Psychosocial Risk"/>
          <xsd:enumeration value="2400 Wellbeing"/>
          <xsd:enumeration value="2800 Injury &amp; Illness"/>
          <xsd:enumeration value="3500 Contractor &amp; Supply Chain"/>
          <xsd:enumeration value="3600 Line Led Safety Operating Model"/>
          <xsd:enumeration value="3700 Training, Competency and Supervision"/>
          <xsd:enumeration value="3800 Committees &amp; Collaboration"/>
          <xsd:enumeration value="4000 Emergency Management"/>
          <xsd:enumeration value="4900 Incident Reporting &amp; Response"/>
          <xsd:enumeration value="5100 Hazard &amp; Risk"/>
          <xsd:enumeration value="5200 Critical Risk"/>
          <xsd:enumeration value="5300 Safe Work Systems"/>
          <xsd:enumeration value="5400 Non-Critical Risk"/>
          <xsd:enumeration value="5500 Mobile Plant and Equipment"/>
          <xsd:enumeration value="6000 Exposure Monitoring"/>
          <xsd:enumeration value="6700 Audit &amp; Assurance"/>
          <xsd:enumeration value="6900 Health Monitoring"/>
          <xsd:enumeration value="9100 Toolbox Resources"/>
          <xsd:enumeration value="9200 Safety Poster Resources"/>
          <xsd:enumeration value="9300 Collateral"/>
        </xsd:restriction>
      </xsd:simpleType>
    </xsd:element>
    <xsd:element name="FCC_x0020_Company" ma:index="3" nillable="true" ma:displayName="F1 Company" ma:format="Dropdown" ma:internalName="FCC_x0020_Company">
      <xsd:simpleType>
        <xsd:restriction base="dms:Choice">
          <xsd:enumeration value="APS"/>
          <xsd:enumeration value="BPC"/>
          <xsd:enumeration value="FBI"/>
          <xsd:enumeration value="FCC"/>
          <xsd:enumeration value="FCI"/>
          <xsd:enumeration value="FOR"/>
          <xsd:enumeration value="FSP"/>
          <xsd:enumeration value="HIG"/>
          <xsd:enumeration value="PTC"/>
          <xsd:enumeration value="PWK"/>
          <xsd:enumeration value="SES"/>
        </xsd:restriction>
      </xsd:simpleType>
    </xsd:element>
    <xsd:element name="F1_x0020_Discipline" ma:index="4" nillable="true" ma:displayName="F1 Discipline" ma:format="Dropdown" ma:internalName="F1_x0020_Discipline">
      <xsd:simpleType>
        <xsd:restriction base="dms:Choice">
          <xsd:enumeration value="Administration"/>
          <xsd:enumeration value="Bid"/>
          <xsd:enumeration value="Commercial"/>
          <xsd:enumeration value="Communications"/>
          <xsd:enumeration value="Delivery"/>
          <xsd:enumeration value="Design"/>
          <xsd:enumeration value="Engineering"/>
          <xsd:enumeration value="Environmental"/>
          <xsd:enumeration value="Finance"/>
          <xsd:enumeration value="Health, Safety and Wellness"/>
          <xsd:enumeration value="Governance"/>
          <xsd:enumeration value="People and Performance"/>
          <xsd:enumeration value="Plant and Equipment"/>
          <xsd:enumeration value="Planning, Programming, Controls"/>
          <xsd:enumeration value="Quality Management"/>
          <xsd:enumeration value="Risk"/>
          <xsd:enumeration value="Stakeholder Management"/>
          <xsd:enumeration value="Sustainability"/>
        </xsd:restriction>
      </xsd:simpleType>
    </xsd:element>
    <xsd:element name="F1_x0020_Document_x0020_Type" ma:index="5" nillable="true" ma:displayName="F1 Document Type" ma:format="Dropdown" ma:internalName="F1_x0020_Document_x0020_Type">
      <xsd:simpleType>
        <xsd:restriction base="dms:Choice">
          <xsd:enumeration value="01 Policy"/>
          <xsd:enumeration value="02 Manual"/>
          <xsd:enumeration value="03 Process"/>
          <xsd:enumeration value="04 Standard Operating Procedure"/>
          <xsd:enumeration value="05 Guideline"/>
          <xsd:enumeration value="06 Template"/>
          <xsd:enumeration value="07 Form"/>
          <xsd:enumeration value="08 Permit"/>
          <xsd:enumeration value="09 Training Resource / Material"/>
          <xsd:enumeration value="10 Certificate / Certification"/>
          <xsd:enumeration value="11 Standard"/>
          <xsd:enumeration value="12 Checklist"/>
          <xsd:enumeration value="13 Register"/>
        </xsd:restriction>
      </xsd:simpleType>
    </xsd:element>
    <xsd:element name="F1_x0020_File_x0020_No." ma:index="6" nillable="true" ma:displayName="F1 File No." ma:format="Dropdown" ma:internalName="F1_x0020_File_x0020_No_x002e_">
      <xsd:simpleType>
        <xsd:restriction base="dms:Text">
          <xsd:maxLength value="10"/>
        </xsd:restriction>
      </xsd:simpleType>
    </xsd:element>
    <xsd:element name="Project_x0020_Stage" ma:index="7" nillable="true" ma:displayName="F1 Project Stage" ma:format="Dropdown" ma:internalName="Project_x0020_Stage">
      <xsd:simpleType>
        <xsd:restriction base="dms:Choice">
          <xsd:enumeration value="00 General"/>
          <xsd:enumeration value="01 New Business"/>
          <xsd:enumeration value="02 Design Management"/>
          <xsd:enumeration value="03 Engineering Services"/>
          <xsd:enumeration value="04 Supplier Procurement"/>
          <xsd:enumeration value="05 Stage/Project Start up"/>
          <xsd:enumeration value="06 Construction Management"/>
          <xsd:enumeration value="07 Stage/Project Close-Out"/>
          <xsd:enumeration value="08 Incidents and Investigations"/>
          <xsd:enumeration value="09 Operations &amp; Maintenance"/>
          <xsd:enumeration value="10 Defects Liability Period"/>
        </xsd:restriction>
      </xsd:simpleType>
    </xsd:element>
    <xsd:element name="Reision" ma:index="8" nillable="true" ma:displayName="Revision" ma:format="Dropdown" ma:internalName="Reision" ma:percentage="FALSE">
      <xsd:simpleType>
        <xsd:restriction base="dms:Number"/>
      </xsd:simpleType>
    </xsd:element>
    <xsd:element name="_Flow_SignoffStatus" ma:index="9" nillable="true" ma:displayName="Status" ma:default="Approved" ma:format="Dropdown" ma:internalName="_x0024_Resources_x003a_core_x002c_Signoff_Status">
      <xsd:simpleType>
        <xsd:restriction base="dms:Choice">
          <xsd:enumeration value="Approved"/>
        </xsd:restriction>
      </xsd:simpleType>
    </xsd:element>
    <xsd:element name="ApprovedBy" ma:index="10" nillable="true" ma:displayName="Approved By" ma:format="Dropdown" ma:internalName="ApprovedB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U GM"/>
                    <xsd:enumeration value="GM EHSQS"/>
                  </xsd:restriction>
                </xsd:simpleType>
              </xsd:element>
            </xsd:sequence>
          </xsd:extension>
        </xsd:complexContent>
      </xsd:complexType>
    </xsd:element>
    <xsd:element name="DateApproved" ma:index="11" nillable="true" ma:displayName="Date Approved" ma:format="DateOnly" ma:internalName="DateApproved">
      <xsd:simpleType>
        <xsd:restriction base="dms:DateTim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2291b78-03bb-497b-a728-46d257510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58e19-6422-47bc-b82f-7379dc82235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84606c7-29fe-4e82-a03f-1c84d4d0a81e}" ma:internalName="TaxCatchAll" ma:showField="CatchAllData" ma:web="70e58e19-6422-47bc-b82f-7379dc8223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1_x0020_Document_x0020_Type xmlns="2ba9de05-1425-4941-af6c-37e3a199edff">07 Form</F1_x0020_Document_x0020_Type>
    <F1_x0020_Discipline xmlns="2ba9de05-1425-4941-af6c-37e3a199edff">Health, Safety and Wellness</F1_x0020_Discipline>
    <Project_x0020_Stage xmlns="2ba9de05-1425-4941-af6c-37e3a199edff">00 General</Project_x0020_Stage>
    <FCC_x0020_Company xmlns="2ba9de05-1425-4941-af6c-37e3a199edff">FCC</FCC_x0020_Company>
    <_Flow_SignoffStatus xmlns="2ba9de05-1425-4941-af6c-37e3a199edff" xsi:nil="true"/>
    <Series xmlns="2ba9de05-1425-4941-af6c-37e3a199edff">3500 Contractor &amp; Supply Chain</Series>
    <TaxCatchAll xmlns="70e58e19-6422-47bc-b82f-7379dc82235b" xsi:nil="true"/>
    <F1_x0020_File_x0020_No. xmlns="2ba9de05-1425-4941-af6c-37e3a199edff">3506</F1_x0020_File_x0020_No.>
    <lcf76f155ced4ddcb4097134ff3c332f xmlns="2ba9de05-1425-4941-af6c-37e3a199edff">
      <Terms xmlns="http://schemas.microsoft.com/office/infopath/2007/PartnerControls"/>
    </lcf76f155ced4ddcb4097134ff3c332f>
    <ApprovedBy xmlns="2ba9de05-1425-4941-af6c-37e3a199edff" xsi:nil="true"/>
    <Reision xmlns="2ba9de05-1425-4941-af6c-37e3a199edff" xsi:nil="true"/>
    <DateApproved xmlns="2ba9de05-1425-4941-af6c-37e3a199edff" xsi:nil="true"/>
  </documentManagement>
</p:properties>
</file>

<file path=customXml/itemProps1.xml><?xml version="1.0" encoding="utf-8"?>
<ds:datastoreItem xmlns:ds="http://schemas.openxmlformats.org/officeDocument/2006/customXml" ds:itemID="{6A131986-453A-49D2-85C5-F9AAB27E2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9de05-1425-4941-af6c-37e3a199edff"/>
    <ds:schemaRef ds:uri="70e58e19-6422-47bc-b82f-7379dc822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7A3AB-A4D9-44A3-BE9D-8FD50CF25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90EA0-03BC-49C8-B48C-BE44D75431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2DFCA-D9E2-4D80-B763-91FD71AF609F}">
  <ds:schemaRefs>
    <ds:schemaRef ds:uri="http://schemas.microsoft.com/office/2006/metadata/properties"/>
    <ds:schemaRef ds:uri="http://schemas.microsoft.com/office/infopath/2007/PartnerControls"/>
    <ds:schemaRef ds:uri="2ba9de05-1425-4941-af6c-37e3a199edff"/>
    <ds:schemaRef ds:uri="70e58e19-6422-47bc-b82f-7379dc8223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Fletcher One - Report Template - Current</Template>
  <TotalTime>0</TotalTime>
  <Pages>4</Pages>
  <Words>524</Words>
  <Characters>2991</Characters>
  <Application>Microsoft Office Word</Application>
  <DocSecurity>4</DocSecurity>
  <Lines>24</Lines>
  <Paragraphs>7</Paragraphs>
  <ScaleCrop>false</ScaleCrop>
  <Company>Fletcher Construction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</dc:creator>
  <cp:lastModifiedBy>Toni Horsman (Construction Infrastructure)</cp:lastModifiedBy>
  <cp:revision>2</cp:revision>
  <cp:lastPrinted>2017-11-27T01:26:00Z</cp:lastPrinted>
  <dcterms:created xsi:type="dcterms:W3CDTF">2026-07-19T22:17:00Z</dcterms:created>
  <dcterms:modified xsi:type="dcterms:W3CDTF">2026-07-19T22:17:00Z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2014-02-17T00:00:00Z</vt:filetime>
  </property>
  <property fmtid="{D5CDD505-2E9C-101B-9397-08002B2CF9AE}" pid="3" name="LastSaved">
    <vt:filetime>2017-11-16T00:00:00Z</vt:filetime>
  </property>
  <property fmtid="{D5CDD505-2E9C-101B-9397-08002B2CF9AE}" pid="4" name="ContentTypeId">
    <vt:lpwstr>0x0101006AA3BA901EF9FF41A2632F0729BC1440</vt:lpwstr>
  </property>
  <property fmtid="{D5CDD505-2E9C-101B-9397-08002B2CF9AE}" pid="5" name="GrammarlyDocumentId">
    <vt:lpwstr>89225b16-98ef-4e58-b84f-41171e1166a2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